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9CE64" w14:textId="77777777" w:rsidR="00461E2E" w:rsidRDefault="009B6B29" w:rsidP="00461E2E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2EFD3E2" w14:textId="77777777" w:rsidR="00461E2E" w:rsidRDefault="00461E2E" w:rsidP="00461E2E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7112A5CB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5A03AD3" w14:textId="77777777" w:rsidR="00461E2E" w:rsidRPr="00A700C4" w:rsidRDefault="009B6B29" w:rsidP="00461E2E">
            <w:pPr>
              <w:rPr>
                <w:rFonts w:ascii="Arial" w:hAnsi="Arial"/>
                <w:b/>
                <w:bCs/>
                <w:sz w:val="21"/>
                <w:szCs w:val="21"/>
              </w:rPr>
            </w:pPr>
            <w:r w:rsidRPr="00A700C4">
              <w:rPr>
                <w:rFonts w:ascii="Arial" w:hAnsi="Arial"/>
                <w:b/>
                <w:bCs/>
                <w:sz w:val="21"/>
                <w:szCs w:val="21"/>
                <w:rtl/>
              </w:rPr>
              <w:t>משרד</w:t>
            </w:r>
            <w:r w:rsidRPr="00A700C4">
              <w:rPr>
                <w:rFonts w:ascii="Arial" w:hAnsi="Arial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938F" w14:textId="77777777" w:rsidR="00461E2E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20D69D08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6F5C92" w14:textId="77777777" w:rsidR="00461E2E" w:rsidRPr="00A700C4" w:rsidRDefault="009B6B29" w:rsidP="00461E2E">
            <w:pPr>
              <w:rPr>
                <w:rFonts w:ascii="Arial" w:hAnsi="Arial"/>
                <w:b/>
                <w:bCs/>
                <w:sz w:val="21"/>
                <w:szCs w:val="21"/>
              </w:rPr>
            </w:pPr>
            <w:r w:rsidRPr="00A700C4">
              <w:rPr>
                <w:rFonts w:ascii="Arial" w:hAnsi="Arial"/>
                <w:b/>
                <w:bCs/>
                <w:sz w:val="21"/>
                <w:szCs w:val="21"/>
                <w:rtl/>
              </w:rPr>
              <w:t>יחידה מזמינה</w:t>
            </w:r>
            <w:r w:rsidRPr="00A700C4">
              <w:rPr>
                <w:rFonts w:ascii="Arial" w:hAnsi="Arial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48C0" w14:textId="77777777" w:rsidR="00461E2E" w:rsidRPr="00D635C4" w:rsidRDefault="00AC71AA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0A702662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45306FC" w14:textId="77777777" w:rsidR="00461E2E" w:rsidRPr="00A700C4" w:rsidRDefault="009B6B29" w:rsidP="00461E2E">
            <w:pPr>
              <w:rPr>
                <w:rFonts w:ascii="Arial" w:hAnsi="Arial"/>
                <w:b/>
                <w:bCs/>
                <w:sz w:val="21"/>
                <w:szCs w:val="21"/>
              </w:rPr>
            </w:pPr>
            <w:r w:rsidRPr="00A700C4">
              <w:rPr>
                <w:rFonts w:ascii="Arial" w:hAnsi="Arial"/>
                <w:b/>
                <w:bCs/>
                <w:sz w:val="21"/>
                <w:szCs w:val="21"/>
                <w:rtl/>
              </w:rPr>
              <w:t>תאריך</w:t>
            </w:r>
            <w:r w:rsidRPr="00A700C4">
              <w:rPr>
                <w:rFonts w:ascii="Arial" w:hAnsi="Arial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CB89" w14:textId="77777777" w:rsidR="00461E2E" w:rsidRDefault="007B3225" w:rsidP="00461E2E">
            <w:r>
              <w:rPr>
                <w:rFonts w:hint="cs"/>
                <w:rtl/>
              </w:rPr>
              <w:t>7/11/2019</w:t>
            </w:r>
          </w:p>
        </w:tc>
      </w:tr>
    </w:tbl>
    <w:p w14:paraId="0B7D2864" w14:textId="77777777" w:rsidR="00461E2E" w:rsidRDefault="00461E2E" w:rsidP="00461E2E">
      <w:pPr>
        <w:rPr>
          <w:rtl/>
        </w:rPr>
      </w:pPr>
    </w:p>
    <w:p w14:paraId="5B832CF0" w14:textId="77777777" w:rsidR="00461E2E" w:rsidRDefault="00461E2E" w:rsidP="00461E2E">
      <w:pPr>
        <w:rPr>
          <w:rtl/>
        </w:rPr>
      </w:pPr>
    </w:p>
    <w:p w14:paraId="525FDE42" w14:textId="77777777" w:rsidR="00461E2E" w:rsidRDefault="00461E2E" w:rsidP="00461E2E">
      <w:pPr>
        <w:rPr>
          <w:rtl/>
        </w:rPr>
      </w:pPr>
    </w:p>
    <w:p w14:paraId="42DE7978" w14:textId="77777777" w:rsidR="00461E2E" w:rsidRDefault="00461E2E" w:rsidP="00461E2E">
      <w:pPr>
        <w:rPr>
          <w:rtl/>
        </w:rPr>
      </w:pPr>
    </w:p>
    <w:p w14:paraId="6BE6D538" w14:textId="77777777" w:rsidR="00461E2E" w:rsidRDefault="00461E2E" w:rsidP="00461E2E">
      <w:pPr>
        <w:rPr>
          <w:rtl/>
        </w:rPr>
      </w:pPr>
    </w:p>
    <w:p w14:paraId="118EC360" w14:textId="77777777" w:rsidR="00461E2E" w:rsidRDefault="00461E2E" w:rsidP="00461E2E">
      <w:pPr>
        <w:rPr>
          <w:rtl/>
        </w:rPr>
      </w:pPr>
    </w:p>
    <w:p w14:paraId="2CEA016F" w14:textId="77777777" w:rsidR="00461E2E" w:rsidRDefault="009B6B29" w:rsidP="00461E2E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845C4B6" w14:textId="77777777" w:rsidR="00461E2E" w:rsidRDefault="00461E2E" w:rsidP="00461E2E">
      <w:pPr>
        <w:jc w:val="both"/>
        <w:rPr>
          <w:rFonts w:ascii="Arial" w:hAnsi="Arial"/>
          <w:b/>
          <w:sz w:val="22"/>
          <w:szCs w:val="22"/>
          <w:rtl/>
        </w:rPr>
      </w:pPr>
    </w:p>
    <w:p w14:paraId="1798353D" w14:textId="77777777" w:rsidR="00461E2E" w:rsidRPr="00A700C4" w:rsidRDefault="009B6B29" w:rsidP="00675430">
      <w:pPr>
        <w:spacing w:line="360" w:lineRule="auto"/>
        <w:jc w:val="both"/>
        <w:rPr>
          <w:rFonts w:ascii="Arial" w:hAnsi="Arial"/>
          <w:sz w:val="21"/>
          <w:szCs w:val="21"/>
          <w:rtl/>
        </w:rPr>
      </w:pPr>
      <w:r w:rsidRPr="00A700C4">
        <w:rPr>
          <w:rFonts w:ascii="Arial" w:hAnsi="Arial"/>
          <w:b/>
          <w:sz w:val="21"/>
          <w:szCs w:val="21"/>
          <w:rtl/>
        </w:rPr>
        <w:t xml:space="preserve">הבקשה מסתמכת על תקנה  </w:t>
      </w:r>
      <w:r w:rsidR="00675430" w:rsidRPr="00A700C4">
        <w:rPr>
          <w:rFonts w:ascii="Wingdings" w:hAnsi="Wingdings"/>
          <w:b/>
          <w:sz w:val="21"/>
          <w:szCs w:val="21"/>
        </w:rPr>
        <w:sym w:font="Wingdings" w:char="F0FD"/>
      </w:r>
      <w:r w:rsidRPr="00A700C4">
        <w:rPr>
          <w:rFonts w:ascii="Arial" w:hAnsi="Arial"/>
          <w:b/>
          <w:sz w:val="21"/>
          <w:szCs w:val="21"/>
          <w:rtl/>
        </w:rPr>
        <w:t xml:space="preserve"> 3(29) / </w:t>
      </w:r>
      <w:r w:rsidRPr="00A700C4">
        <w:rPr>
          <w:rFonts w:ascii="Wingdings" w:hAnsi="Wingdings"/>
          <w:b/>
          <w:sz w:val="21"/>
          <w:szCs w:val="21"/>
        </w:rPr>
        <w:sym w:font="Wingdings" w:char="F072"/>
      </w:r>
      <w:r w:rsidRPr="00A700C4">
        <w:rPr>
          <w:rFonts w:ascii="Arial" w:hAnsi="Arial"/>
          <w:b/>
          <w:sz w:val="21"/>
          <w:szCs w:val="21"/>
          <w:rtl/>
        </w:rPr>
        <w:t xml:space="preserve"> 3(31) (סמן את התקנה המתאימה) לתקנות חובת מכרזים ועל </w:t>
      </w:r>
      <w:r w:rsidRPr="00A700C4">
        <w:rPr>
          <w:rFonts w:ascii="Arial" w:hAnsi="Arial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53F24B3" w14:textId="77777777" w:rsidR="00461E2E" w:rsidRPr="00A700C4" w:rsidRDefault="00461E2E" w:rsidP="00461E2E">
      <w:pPr>
        <w:rPr>
          <w:rFonts w:ascii="Arial" w:hAnsi="Arial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3474D441" w14:textId="77777777" w:rsidTr="00461E2E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6FC211" w14:textId="77777777" w:rsidR="00461E2E" w:rsidRPr="00A700C4" w:rsidRDefault="009B6B29">
            <w:pPr>
              <w:spacing w:line="276" w:lineRule="auto"/>
              <w:rPr>
                <w:rFonts w:ascii="Arial" w:hAnsi="Arial"/>
                <w:bCs/>
                <w:sz w:val="21"/>
                <w:szCs w:val="21"/>
                <w:highlight w:val="yellow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64C8732E" w14:textId="77777777" w:rsidTr="00986765">
        <w:trPr>
          <w:trHeight w:val="45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F7F6F" w14:textId="77777777" w:rsidR="00B53C37" w:rsidRPr="00A700C4" w:rsidRDefault="00A700C4" w:rsidP="00B53C37">
            <w:pPr>
              <w:spacing w:line="276" w:lineRule="auto"/>
              <w:rPr>
                <w:rFonts w:ascii="Arial" w:hAnsi="Arial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רכישת נתונים דמוגרפיים וסוציו-כלכליים לניתוח בהצלבה עם מידעים רפואיים</w:t>
            </w:r>
          </w:p>
        </w:tc>
      </w:tr>
    </w:tbl>
    <w:p w14:paraId="78F78BD8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lang w:eastAsia="he-IL"/>
        </w:rPr>
      </w:pPr>
    </w:p>
    <w:p w14:paraId="4BBCC47F" w14:textId="77777777" w:rsidR="00461E2E" w:rsidRPr="00A700C4" w:rsidRDefault="009B6B29" w:rsidP="00675430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 xml:space="preserve">האם קיים בנושא זה </w:t>
      </w:r>
      <w:r w:rsidRPr="00A700C4">
        <w:rPr>
          <w:rFonts w:ascii="Arial" w:hAnsi="Arial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700C4">
        <w:rPr>
          <w:rFonts w:ascii="Wingdings" w:hAnsi="Wingdings"/>
          <w:b/>
          <w:sz w:val="21"/>
          <w:szCs w:val="21"/>
        </w:rPr>
        <w:sym w:font="Wingdings" w:char="F072"/>
      </w:r>
      <w:r w:rsidRPr="00A700C4">
        <w:rPr>
          <w:rFonts w:ascii="Arial" w:hAnsi="Arial"/>
          <w:b/>
          <w:sz w:val="21"/>
          <w:szCs w:val="21"/>
          <w:rtl/>
        </w:rPr>
        <w:t xml:space="preserve">  כן     </w:t>
      </w:r>
      <w:r w:rsidR="00675430" w:rsidRPr="00A700C4">
        <w:rPr>
          <w:rFonts w:ascii="Wingdings" w:hAnsi="Wingdings"/>
          <w:b/>
          <w:sz w:val="21"/>
          <w:szCs w:val="21"/>
        </w:rPr>
        <w:sym w:font="Wingdings" w:char="F0FD"/>
      </w:r>
      <w:r w:rsidRPr="00A700C4">
        <w:rPr>
          <w:rFonts w:ascii="Arial" w:hAnsi="Arial"/>
          <w:b/>
          <w:sz w:val="21"/>
          <w:szCs w:val="21"/>
          <w:rtl/>
        </w:rPr>
        <w:t xml:space="preserve">  לא</w:t>
      </w:r>
    </w:p>
    <w:p w14:paraId="23CB0CB0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rtl/>
        </w:rPr>
      </w:pPr>
    </w:p>
    <w:p w14:paraId="3FB27987" w14:textId="77777777" w:rsidR="00461E2E" w:rsidRPr="00A700C4" w:rsidRDefault="009B6B29" w:rsidP="00461E2E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>סוג ההתקשרות</w:t>
      </w:r>
      <w:r w:rsidRPr="00A700C4">
        <w:rPr>
          <w:rFonts w:ascii="Arial" w:hAnsi="Arial"/>
          <w:b/>
          <w:sz w:val="21"/>
          <w:szCs w:val="21"/>
          <w:rtl/>
        </w:rPr>
        <w:t xml:space="preserve">: (סמן </w:t>
      </w:r>
      <w:r w:rsidRPr="00A700C4">
        <w:rPr>
          <w:rFonts w:ascii="Arial" w:hAnsi="Arial"/>
          <w:b/>
          <w:sz w:val="21"/>
          <w:szCs w:val="21"/>
        </w:rPr>
        <w:t>X</w:t>
      </w:r>
      <w:r w:rsidRPr="00A700C4">
        <w:rPr>
          <w:rFonts w:ascii="Arial" w:hAnsi="Arial"/>
          <w:b/>
          <w:sz w:val="21"/>
          <w:szCs w:val="21"/>
          <w:rtl/>
        </w:rPr>
        <w:t xml:space="preserve"> במקום המתאים)</w:t>
      </w:r>
    </w:p>
    <w:p w14:paraId="3CED15B9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0F0FC87E" w14:textId="77777777" w:rsidTr="00461E2E">
        <w:tc>
          <w:tcPr>
            <w:tcW w:w="3085" w:type="dxa"/>
            <w:hideMark/>
          </w:tcPr>
          <w:p w14:paraId="6E672056" w14:textId="77777777" w:rsidR="00461E2E" w:rsidRPr="00A700C4" w:rsidRDefault="009B6B29">
            <w:pPr>
              <w:ind w:right="283"/>
              <w:rPr>
                <w:rFonts w:ascii="Arial" w:hAnsi="Arial"/>
                <w:b/>
                <w:sz w:val="21"/>
                <w:szCs w:val="21"/>
                <w:rtl/>
                <w:lang w:eastAsia="he-IL"/>
              </w:rPr>
            </w:pPr>
            <w:r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   </w:t>
            </w:r>
            <w:r w:rsidRPr="00A700C4">
              <w:rPr>
                <w:rFonts w:ascii="Wingdings" w:hAnsi="Wingdings"/>
                <w:b/>
                <w:sz w:val="21"/>
                <w:szCs w:val="21"/>
              </w:rPr>
              <w:sym w:font="Wingdings" w:char="F072"/>
            </w:r>
            <w:r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550840C" w14:textId="77777777" w:rsidR="00461E2E" w:rsidRPr="00A700C4" w:rsidRDefault="00A700C4">
            <w:pPr>
              <w:ind w:right="283"/>
              <w:rPr>
                <w:rFonts w:ascii="Arial" w:hAnsi="Arial"/>
                <w:b/>
                <w:sz w:val="21"/>
                <w:szCs w:val="21"/>
                <w:rtl/>
                <w:lang w:eastAsia="he-IL"/>
              </w:rPr>
            </w:pPr>
            <w:r w:rsidRPr="00A700C4">
              <w:rPr>
                <w:rFonts w:ascii="Wingdings" w:hAnsi="Wingdings"/>
                <w:b/>
                <w:sz w:val="21"/>
                <w:szCs w:val="21"/>
              </w:rPr>
              <w:sym w:font="Wingdings" w:char="F0FD"/>
            </w:r>
            <w:r w:rsidR="009B6B29"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CE67D1F" w14:textId="77777777" w:rsidR="00461E2E" w:rsidRPr="00A700C4" w:rsidRDefault="009B6B29">
            <w:pPr>
              <w:ind w:right="283"/>
              <w:rPr>
                <w:rFonts w:ascii="Arial" w:hAnsi="Arial"/>
                <w:b/>
                <w:sz w:val="21"/>
                <w:szCs w:val="21"/>
                <w:rtl/>
                <w:lang w:eastAsia="he-IL"/>
              </w:rPr>
            </w:pPr>
            <w:r w:rsidRPr="00A700C4">
              <w:rPr>
                <w:rFonts w:ascii="Wingdings" w:hAnsi="Wingdings"/>
                <w:b/>
                <w:sz w:val="21"/>
                <w:szCs w:val="21"/>
              </w:rPr>
              <w:sym w:font="Wingdings" w:char="F072"/>
            </w:r>
            <w:r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15B1A61" w14:textId="77777777" w:rsidR="00461E2E" w:rsidRPr="00A700C4" w:rsidRDefault="00461E2E">
            <w:pPr>
              <w:ind w:right="283"/>
              <w:rPr>
                <w:rFonts w:ascii="Arial" w:hAnsi="Arial"/>
                <w:b/>
                <w:sz w:val="21"/>
                <w:szCs w:val="21"/>
                <w:lang w:eastAsia="he-IL"/>
              </w:rPr>
            </w:pPr>
          </w:p>
        </w:tc>
      </w:tr>
    </w:tbl>
    <w:p w14:paraId="6B8B47A9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RPr="00B82628" w14:paraId="7DF1D9E7" w14:textId="77777777" w:rsidTr="00A700C4">
        <w:tc>
          <w:tcPr>
            <w:tcW w:w="2675" w:type="dxa"/>
            <w:shd w:val="clear" w:color="auto" w:fill="E6E6E6"/>
            <w:hideMark/>
          </w:tcPr>
          <w:p w14:paraId="59491FF2" w14:textId="77777777" w:rsidR="00461E2E" w:rsidRPr="00A700C4" w:rsidRDefault="009B6B29">
            <w:pPr>
              <w:spacing w:line="360" w:lineRule="auto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655B6300" w14:textId="77777777" w:rsidR="00461E2E" w:rsidRPr="00B82628" w:rsidRDefault="008A253D">
            <w:pPr>
              <w:rPr>
                <w:rFonts w:ascii="Arial" w:hAnsi="Arial"/>
                <w:b/>
                <w:sz w:val="22"/>
                <w:szCs w:val="22"/>
              </w:rPr>
            </w:pPr>
            <w:r w:rsidRPr="00B82628">
              <w:rPr>
                <w:rFonts w:ascii="Arial" w:hAnsi="Arial" w:hint="cs"/>
                <w:b/>
                <w:sz w:val="22"/>
                <w:szCs w:val="22"/>
                <w:rtl/>
              </w:rPr>
              <w:t>פוינטס מיפוי עסקי בע"מ</w:t>
            </w:r>
          </w:p>
        </w:tc>
      </w:tr>
      <w:tr w:rsidR="007548B0" w14:paraId="7C7284C3" w14:textId="77777777" w:rsidTr="00A700C4">
        <w:tc>
          <w:tcPr>
            <w:tcW w:w="2675" w:type="dxa"/>
            <w:shd w:val="clear" w:color="auto" w:fill="E6E6E6"/>
            <w:hideMark/>
          </w:tcPr>
          <w:p w14:paraId="42416A21" w14:textId="77777777" w:rsidR="00461E2E" w:rsidRPr="00A700C4" w:rsidRDefault="009B6B29">
            <w:pPr>
              <w:spacing w:line="360" w:lineRule="auto"/>
              <w:rPr>
                <w:rFonts w:ascii="Arial" w:hAnsi="Arial"/>
                <w:bCs/>
                <w:sz w:val="21"/>
                <w:szCs w:val="21"/>
                <w:rtl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 xml:space="preserve">מספר הספק </w:t>
            </w:r>
          </w:p>
          <w:p w14:paraId="62914D87" w14:textId="77777777" w:rsidR="00461E2E" w:rsidRPr="00A700C4" w:rsidRDefault="009B6B29">
            <w:pPr>
              <w:spacing w:line="360" w:lineRule="auto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7B581034" w14:textId="77777777" w:rsidR="00461E2E" w:rsidRPr="00A700C4" w:rsidRDefault="00A700C4" w:rsidP="00986765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A700C4">
              <w:rPr>
                <w:rFonts w:ascii="Arial" w:hAnsi="Arial" w:hint="cs"/>
                <w:b/>
                <w:sz w:val="22"/>
                <w:szCs w:val="22"/>
                <w:rtl/>
              </w:rPr>
              <w:t>512187667</w:t>
            </w:r>
          </w:p>
        </w:tc>
      </w:tr>
      <w:tr w:rsidR="007548B0" w14:paraId="3FA39B6D" w14:textId="77777777" w:rsidTr="00A700C4">
        <w:tc>
          <w:tcPr>
            <w:tcW w:w="2675" w:type="dxa"/>
            <w:shd w:val="clear" w:color="auto" w:fill="E6E6E6"/>
            <w:hideMark/>
          </w:tcPr>
          <w:p w14:paraId="505C2001" w14:textId="77777777" w:rsidR="00461E2E" w:rsidRPr="00A700C4" w:rsidRDefault="009B6B29">
            <w:pPr>
              <w:spacing w:line="360" w:lineRule="auto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7944A73E" w14:textId="77777777" w:rsidR="00461E2E" w:rsidRPr="00A700C4" w:rsidRDefault="00675430" w:rsidP="009B6B29">
            <w:pPr>
              <w:rPr>
                <w:rFonts w:ascii="Arial" w:hAnsi="Arial"/>
                <w:b/>
                <w:sz w:val="21"/>
                <w:szCs w:val="21"/>
                <w:lang w:eastAsia="he-IL"/>
              </w:rPr>
            </w:pPr>
            <w:r w:rsidRPr="00A700C4">
              <w:rPr>
                <w:rFonts w:ascii="Wingdings" w:hAnsi="Wingdings"/>
                <w:b/>
                <w:sz w:val="21"/>
                <w:szCs w:val="21"/>
              </w:rPr>
              <w:sym w:font="Wingdings" w:char="F0FD"/>
            </w:r>
            <w:r w:rsidR="009B6B29"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9D0F068" w14:textId="77777777" w:rsidR="00461E2E" w:rsidRPr="00A700C4" w:rsidRDefault="009B6B29" w:rsidP="009B6B29">
            <w:pPr>
              <w:rPr>
                <w:rFonts w:ascii="Arial" w:hAnsi="Arial"/>
                <w:b/>
                <w:sz w:val="21"/>
                <w:szCs w:val="21"/>
                <w:lang w:eastAsia="he-IL"/>
              </w:rPr>
            </w:pPr>
            <w:r w:rsidRPr="00A700C4">
              <w:rPr>
                <w:rFonts w:ascii="Wingdings" w:hAnsi="Wingdings"/>
                <w:b/>
                <w:sz w:val="21"/>
                <w:szCs w:val="21"/>
              </w:rPr>
              <w:sym w:font="Wingdings" w:char="F072"/>
            </w:r>
            <w:r w:rsidRPr="00A700C4">
              <w:rPr>
                <w:rFonts w:ascii="Arial" w:hAnsi="Arial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A700C4" w14:paraId="346F065B" w14:textId="77777777" w:rsidTr="00A700C4">
        <w:tc>
          <w:tcPr>
            <w:tcW w:w="2675" w:type="dxa"/>
            <w:shd w:val="clear" w:color="auto" w:fill="E6E6E6"/>
            <w:hideMark/>
          </w:tcPr>
          <w:p w14:paraId="028E6FAE" w14:textId="77777777" w:rsidR="00A700C4" w:rsidRPr="00A700C4" w:rsidRDefault="00A700C4" w:rsidP="00A700C4">
            <w:pPr>
              <w:spacing w:line="360" w:lineRule="auto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2D5F19D7" w14:textId="77777777" w:rsidR="00A700C4" w:rsidRPr="00262A7D" w:rsidRDefault="00A700C4" w:rsidP="00A700C4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262A7D">
              <w:rPr>
                <w:rFonts w:ascii="Arial" w:hAnsi="Arial" w:hint="cs"/>
                <w:b/>
                <w:sz w:val="22"/>
                <w:szCs w:val="22"/>
                <w:rtl/>
              </w:rPr>
              <w:t>98,280 ש"ח כולל מע"מ</w:t>
            </w:r>
          </w:p>
        </w:tc>
      </w:tr>
      <w:tr w:rsidR="00A700C4" w14:paraId="4800C28F" w14:textId="77777777" w:rsidTr="00A700C4">
        <w:tc>
          <w:tcPr>
            <w:tcW w:w="2675" w:type="dxa"/>
            <w:shd w:val="clear" w:color="auto" w:fill="E6E6E6"/>
            <w:hideMark/>
          </w:tcPr>
          <w:p w14:paraId="225392D9" w14:textId="77777777" w:rsidR="00A700C4" w:rsidRPr="00A700C4" w:rsidRDefault="00A700C4" w:rsidP="00A700C4">
            <w:pPr>
              <w:spacing w:line="360" w:lineRule="auto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7B3554BD" w14:textId="77777777" w:rsidR="00A700C4" w:rsidRPr="00A700C4" w:rsidRDefault="007B3225" w:rsidP="00A700C4">
            <w:pPr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31/12/2020-1/12/2019</w:t>
            </w:r>
          </w:p>
        </w:tc>
      </w:tr>
    </w:tbl>
    <w:p w14:paraId="6034B101" w14:textId="77777777" w:rsidR="00461E2E" w:rsidRPr="00A700C4" w:rsidRDefault="00461E2E" w:rsidP="00461E2E">
      <w:pPr>
        <w:rPr>
          <w:rFonts w:ascii="Arial" w:hAnsi="Arial"/>
          <w:bCs/>
          <w:sz w:val="21"/>
          <w:szCs w:val="21"/>
          <w:rtl/>
          <w:lang w:eastAsia="he-IL"/>
        </w:rPr>
      </w:pPr>
    </w:p>
    <w:p w14:paraId="60775106" w14:textId="77777777" w:rsidR="00461E2E" w:rsidRPr="00A700C4" w:rsidRDefault="009B6B29" w:rsidP="00461E2E">
      <w:pPr>
        <w:rPr>
          <w:rFonts w:ascii="Arial" w:hAnsi="Arial"/>
          <w:bCs/>
          <w:sz w:val="24"/>
          <w:szCs w:val="24"/>
          <w:rtl/>
        </w:rPr>
      </w:pPr>
      <w:r w:rsidRPr="00A700C4">
        <w:rPr>
          <w:rFonts w:ascii="Arial" w:hAnsi="Arial"/>
          <w:bCs/>
          <w:sz w:val="24"/>
          <w:szCs w:val="24"/>
          <w:rtl/>
        </w:rPr>
        <w:br w:type="page"/>
      </w:r>
      <w:r w:rsidRPr="00A700C4">
        <w:rPr>
          <w:rFonts w:ascii="Arial" w:hAnsi="Arial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C6C2EF7" w14:textId="77777777" w:rsidR="00461E2E" w:rsidRPr="00A700C4" w:rsidRDefault="009B6B29" w:rsidP="00461E2E">
      <w:pPr>
        <w:rPr>
          <w:rFonts w:ascii="Arial" w:hAnsi="Arial"/>
          <w:bCs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>(</w:t>
      </w:r>
      <w:r w:rsidRPr="00A700C4">
        <w:rPr>
          <w:rFonts w:ascii="Arial" w:hAnsi="Arial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700C4">
        <w:rPr>
          <w:rFonts w:ascii="Arial" w:hAnsi="Arial"/>
          <w:bCs/>
          <w:sz w:val="21"/>
          <w:szCs w:val="21"/>
          <w:rtl/>
        </w:rPr>
        <w:t>)</w:t>
      </w:r>
    </w:p>
    <w:p w14:paraId="3D52A720" w14:textId="77777777" w:rsidR="00461E2E" w:rsidRPr="00A700C4" w:rsidRDefault="00461E2E" w:rsidP="00461E2E">
      <w:pPr>
        <w:rPr>
          <w:rFonts w:ascii="Arial" w:hAnsi="Arial"/>
          <w:bCs/>
          <w:sz w:val="21"/>
          <w:szCs w:val="21"/>
          <w:rtl/>
        </w:rPr>
      </w:pPr>
    </w:p>
    <w:p w14:paraId="26E257F5" w14:textId="77777777" w:rsidR="00461E2E" w:rsidRPr="00A700C4" w:rsidRDefault="009B6B29" w:rsidP="00461E2E">
      <w:pPr>
        <w:spacing w:line="360" w:lineRule="auto"/>
        <w:rPr>
          <w:rFonts w:ascii="Arial" w:hAnsi="Arial"/>
          <w:bCs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 xml:space="preserve">נא להתייחס לסעיפים הבאים: </w:t>
      </w:r>
    </w:p>
    <w:p w14:paraId="545529F8" w14:textId="77777777" w:rsidR="00461E2E" w:rsidRPr="00A700C4" w:rsidRDefault="009B6B29" w:rsidP="00461E2E">
      <w:pPr>
        <w:spacing w:line="360" w:lineRule="auto"/>
        <w:jc w:val="both"/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700C4">
        <w:rPr>
          <w:rFonts w:ascii="Arial" w:hAnsi="Arial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237F25F" w14:textId="77777777" w:rsidR="00461E2E" w:rsidRPr="00A700C4" w:rsidRDefault="009B6B29" w:rsidP="00461E2E">
      <w:pPr>
        <w:spacing w:line="360" w:lineRule="auto"/>
        <w:jc w:val="both"/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>2. ממצאי הבדיקה</w:t>
      </w:r>
      <w:r w:rsidRPr="00A700C4">
        <w:rPr>
          <w:rFonts w:ascii="Arial" w:hAnsi="Arial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175A1A34" w14:textId="77777777" w:rsidR="00461E2E" w:rsidRPr="00A700C4" w:rsidRDefault="009B6B29" w:rsidP="00461E2E">
      <w:pPr>
        <w:spacing w:line="360" w:lineRule="auto"/>
        <w:jc w:val="both"/>
        <w:rPr>
          <w:rFonts w:ascii="Arial" w:hAnsi="Arial"/>
          <w:bCs/>
          <w:sz w:val="21"/>
          <w:szCs w:val="21"/>
          <w:rtl/>
        </w:rPr>
      </w:pPr>
      <w:r w:rsidRPr="00A700C4">
        <w:rPr>
          <w:rFonts w:ascii="Arial" w:hAnsi="Arial"/>
          <w:bCs/>
          <w:sz w:val="21"/>
          <w:szCs w:val="21"/>
          <w:rtl/>
        </w:rPr>
        <w:t xml:space="preserve">3. </w:t>
      </w:r>
      <w:r w:rsidRPr="00A700C4">
        <w:rPr>
          <w:rFonts w:ascii="Arial" w:hAnsi="Arial"/>
          <w:b/>
          <w:sz w:val="21"/>
          <w:szCs w:val="21"/>
          <w:rtl/>
        </w:rPr>
        <w:t>נימוקים והערות נוספות</w:t>
      </w:r>
    </w:p>
    <w:p w14:paraId="76AC01BF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0F3BA377" w14:textId="77777777" w:rsidTr="00986765">
        <w:trPr>
          <w:trHeight w:val="1183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BF9D1" w14:textId="77777777" w:rsidR="00572407" w:rsidRPr="00A700C4" w:rsidRDefault="00A700C4" w:rsidP="008A253D">
            <w:pPr>
              <w:spacing w:line="360" w:lineRule="auto"/>
              <w:rPr>
                <w:rFonts w:ascii="Arial" w:hAnsi="Arial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חברת פוינטס היא היחידה המייצרת נתונים דמוגרפיים וסוציו-כלכליים באיכות ותדירות עדכון המתבקשים</w:t>
            </w:r>
            <w:r w:rsidRPr="00A700C4">
              <w:rPr>
                <w:rFonts w:ascii="Arial" w:hAnsi="Arial" w:hint="cs"/>
                <w:b/>
                <w:sz w:val="21"/>
                <w:szCs w:val="21"/>
                <w:rtl/>
                <w:lang w:eastAsia="he-IL"/>
              </w:rPr>
              <w:t xml:space="preserve"> על ידי יחידות המשרד השונות הנזקקות להם.</w:t>
            </w:r>
            <w:r w:rsidR="008A253D">
              <w:rPr>
                <w:rFonts w:ascii="Arial" w:hAnsi="Arial" w:hint="cs"/>
                <w:b/>
                <w:sz w:val="21"/>
                <w:szCs w:val="21"/>
                <w:rtl/>
                <w:lang w:eastAsia="he-IL"/>
              </w:rPr>
              <w:t xml:space="preserve"> לחברת פוינטס מאגר ייחודי של נתונים על אוכלוסיית המדינה המהווה שיפור על נתוני הלשכה המרכזית לסטטיסטיקה הן בעדכניות והן בהיקף. </w:t>
            </w:r>
          </w:p>
        </w:tc>
      </w:tr>
    </w:tbl>
    <w:p w14:paraId="7DFACC37" w14:textId="77777777" w:rsidR="00461E2E" w:rsidRPr="00A700C4" w:rsidRDefault="00461E2E" w:rsidP="00461E2E">
      <w:pPr>
        <w:numPr>
          <w:ilvl w:val="12"/>
          <w:numId w:val="0"/>
        </w:numPr>
        <w:ind w:left="283" w:hanging="283"/>
        <w:rPr>
          <w:rFonts w:ascii="Arial" w:hAnsi="Arial"/>
          <w:b/>
          <w:sz w:val="21"/>
          <w:szCs w:val="21"/>
          <w:rtl/>
          <w:lang w:eastAsia="he-IL"/>
        </w:rPr>
      </w:pPr>
    </w:p>
    <w:p w14:paraId="19795ED5" w14:textId="77777777" w:rsidR="00461E2E" w:rsidRPr="00A700C4" w:rsidRDefault="009B6B29" w:rsidP="00461E2E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6037C6CD" w14:textId="77777777" w:rsidR="00461E2E" w:rsidRPr="00A700C4" w:rsidRDefault="00461E2E" w:rsidP="00461E2E">
      <w:pPr>
        <w:rPr>
          <w:rFonts w:ascii="Arial" w:hAnsi="Arial"/>
          <w:b/>
          <w:sz w:val="21"/>
          <w:szCs w:val="21"/>
          <w:rtl/>
        </w:rPr>
      </w:pPr>
    </w:p>
    <w:p w14:paraId="56D293DE" w14:textId="77777777" w:rsidR="009B6B29" w:rsidRPr="00A700C4" w:rsidRDefault="009B6B29" w:rsidP="009B6B29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/>
          <w:sz w:val="21"/>
          <w:szCs w:val="21"/>
          <w:rtl/>
        </w:rPr>
        <w:t>בכבוד רב,</w:t>
      </w:r>
    </w:p>
    <w:p w14:paraId="677F8CFA" w14:textId="77777777" w:rsidR="00461E2E" w:rsidRPr="00A700C4" w:rsidRDefault="009B6B29" w:rsidP="00461E2E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2B19B5A6" w14:textId="77777777" w:rsidTr="00461E2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127" w14:textId="77777777" w:rsidR="00461E2E" w:rsidRPr="00A700C4" w:rsidRDefault="008A253D">
            <w:pPr>
              <w:spacing w:line="360" w:lineRule="auto"/>
              <w:rPr>
                <w:rFonts w:ascii="Arial" w:hAnsi="Arial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גנאדי זסלבסקי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215" w14:textId="77777777" w:rsidR="00461E2E" w:rsidRPr="00A700C4" w:rsidRDefault="008A253D" w:rsidP="00675430">
            <w:pPr>
              <w:spacing w:line="360" w:lineRule="auto"/>
              <w:jc w:val="center"/>
              <w:rPr>
                <w:rFonts w:ascii="Arial" w:hAnsi="Arial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מנהל מחלקה </w:t>
            </w:r>
            <w:r>
              <w:rPr>
                <w:rFonts w:ascii="Arial" w:hAnsi="Arial" w:hint="cs"/>
                <w:b/>
                <w:sz w:val="22"/>
                <w:szCs w:val="22"/>
              </w:rPr>
              <w:t>BI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&amp; </w:t>
            </w:r>
            <w:r>
              <w:rPr>
                <w:rFonts w:ascii="Arial" w:hAnsi="Arial" w:hint="cs"/>
                <w:b/>
                <w:sz w:val="22"/>
                <w:szCs w:val="22"/>
              </w:rPr>
              <w:t>GIS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ואיסוף מידע לטובת מדיניות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D352" w14:textId="77777777" w:rsidR="00461E2E" w:rsidRPr="00A700C4" w:rsidRDefault="00986765" w:rsidP="00B07843">
            <w:pPr>
              <w:spacing w:line="360" w:lineRule="auto"/>
              <w:jc w:val="center"/>
              <w:rPr>
                <w:rFonts w:ascii="Arial" w:hAnsi="Arial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>
                  <wp:extent cx="1173480" cy="670560"/>
                  <wp:effectExtent l="0" t="0" r="0" b="0"/>
                  <wp:docPr id="2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2D9DF3D2" w14:textId="77777777" w:rsidTr="00461E2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5A7860" w14:textId="77777777" w:rsidR="00461E2E" w:rsidRPr="00A700C4" w:rsidRDefault="009B6B29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DC8B0E5" w14:textId="77777777" w:rsidR="00461E2E" w:rsidRPr="00A700C4" w:rsidRDefault="009B6B29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7373FF8" w14:textId="77777777" w:rsidR="00461E2E" w:rsidRPr="00A700C4" w:rsidRDefault="009B6B29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F9F9A41" w14:textId="77777777" w:rsidR="00461E2E" w:rsidRDefault="00461E2E" w:rsidP="00461E2E">
      <w:pPr>
        <w:rPr>
          <w:rtl/>
        </w:rPr>
      </w:pPr>
    </w:p>
    <w:p w14:paraId="48ED76B8" w14:textId="77777777" w:rsidR="00572407" w:rsidRPr="00A700C4" w:rsidRDefault="00572407" w:rsidP="00572407">
      <w:pPr>
        <w:rPr>
          <w:rFonts w:ascii="Arial" w:hAnsi="Arial"/>
          <w:b/>
          <w:sz w:val="21"/>
          <w:szCs w:val="21"/>
          <w:rtl/>
        </w:rPr>
      </w:pPr>
      <w:r w:rsidRPr="00A700C4">
        <w:rPr>
          <w:rFonts w:ascii="Arial" w:hAnsi="Arial" w:hint="cs"/>
          <w:b/>
          <w:sz w:val="21"/>
          <w:szCs w:val="21"/>
          <w:rtl/>
        </w:rPr>
        <w:t xml:space="preserve">בהתאם לסעיף </w:t>
      </w:r>
      <w:r w:rsidRPr="00A700C4">
        <w:rPr>
          <w:rFonts w:ascii="Arial" w:hAnsi="Arial"/>
          <w:b/>
          <w:sz w:val="21"/>
          <w:szCs w:val="21"/>
          <w:rtl/>
        </w:rPr>
        <w:t>2.7.4.3.</w:t>
      </w:r>
      <w:r w:rsidRPr="00A700C4">
        <w:rPr>
          <w:rFonts w:ascii="Arial" w:hAnsi="Arial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הסמכות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המקצועית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במשרד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אינו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עובד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מדינה, הנני מאשר בחתימתי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האמור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בחוות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הדעת, לאחר שוידאתי כי כותב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חוות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הדעת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חתום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על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תצהיר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בדבר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העדר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ניגוד</w:t>
      </w:r>
      <w:r w:rsidRPr="00A700C4">
        <w:rPr>
          <w:rFonts w:ascii="Arial" w:hAnsi="Arial"/>
          <w:b/>
          <w:sz w:val="21"/>
          <w:szCs w:val="21"/>
          <w:rtl/>
        </w:rPr>
        <w:t xml:space="preserve"> </w:t>
      </w:r>
      <w:r w:rsidRPr="00A700C4">
        <w:rPr>
          <w:rFonts w:ascii="Arial" w:hAnsi="Arial" w:hint="cs"/>
          <w:b/>
          <w:sz w:val="21"/>
          <w:szCs w:val="21"/>
          <w:rtl/>
        </w:rPr>
        <w:t>עניינים</w:t>
      </w:r>
      <w:r w:rsidRPr="00A700C4">
        <w:rPr>
          <w:rFonts w:ascii="Arial" w:hAnsi="Arial"/>
          <w:b/>
          <w:sz w:val="21"/>
          <w:szCs w:val="21"/>
          <w:rtl/>
        </w:rPr>
        <w:t>.</w:t>
      </w:r>
    </w:p>
    <w:p w14:paraId="58F05925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7F300EC8" w14:textId="77777777" w:rsidTr="00461E2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B44A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אמיר בן שטרית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382C" w14:textId="77777777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E028" w14:textId="77777777" w:rsidR="00B07843" w:rsidRPr="00A700C4" w:rsidRDefault="00B07843" w:rsidP="00B07843">
            <w:pPr>
              <w:spacing w:line="360" w:lineRule="auto"/>
              <w:rPr>
                <w:rFonts w:ascii="Arial" w:hAnsi="Arial"/>
                <w:b/>
                <w:sz w:val="21"/>
                <w:szCs w:val="21"/>
                <w:lang w:eastAsia="he-IL"/>
              </w:rPr>
            </w:pPr>
          </w:p>
        </w:tc>
      </w:tr>
      <w:tr w:rsidR="00B07843" w:rsidRPr="00AF57E9" w14:paraId="1056ED3A" w14:textId="77777777" w:rsidTr="00461E2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B40DF5" w14:textId="77777777" w:rsidR="00B07843" w:rsidRPr="00A700C4" w:rsidRDefault="00B07843" w:rsidP="00B07843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 xml:space="preserve">שם </w:t>
            </w:r>
            <w:r w:rsidRPr="00A700C4">
              <w:rPr>
                <w:rFonts w:ascii="Arial" w:hAnsi="Arial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886139" w14:textId="77777777" w:rsidR="00B07843" w:rsidRPr="00A700C4" w:rsidRDefault="00B07843" w:rsidP="00B07843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068CDE" w14:textId="77777777" w:rsidR="00B07843" w:rsidRPr="00A700C4" w:rsidRDefault="00B07843" w:rsidP="00B07843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  <w:lang w:eastAsia="he-IL"/>
              </w:rPr>
            </w:pPr>
            <w:r w:rsidRPr="00A700C4">
              <w:rPr>
                <w:rFonts w:ascii="Arial" w:hAnsi="Arial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71D795F8" w14:textId="77777777" w:rsidR="00572407" w:rsidRPr="00817FBA" w:rsidRDefault="00572407" w:rsidP="00572407"/>
    <w:sectPr w:rsidR="00572407" w:rsidRPr="00817FBA" w:rsidSect="00461E2E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5FDF5" w14:textId="77777777" w:rsidR="00E36649" w:rsidRDefault="00E36649">
      <w:r>
        <w:separator/>
      </w:r>
    </w:p>
  </w:endnote>
  <w:endnote w:type="continuationSeparator" w:id="0">
    <w:p w14:paraId="456C585A" w14:textId="77777777" w:rsidR="00E36649" w:rsidRDefault="00E3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algun Gothic Semilight"/>
    <w:panose1 w:val="02020500000000000000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64213025" w14:textId="77777777" w:rsidTr="00A700C4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/>
          <w:noWrap/>
          <w:vAlign w:val="center"/>
        </w:tcPr>
        <w:p w14:paraId="028A1FB5" w14:textId="77777777" w:rsidR="00461E2E" w:rsidRPr="00A700C4" w:rsidRDefault="009B6B29" w:rsidP="00461E2E">
          <w:pPr>
            <w:rPr>
              <w:rFonts w:ascii="Arial" w:hAnsi="Arial"/>
              <w:b/>
              <w:bCs/>
              <w:color w:val="FFFFFF"/>
              <w:rtl/>
            </w:rPr>
          </w:pPr>
          <w:bookmarkStart w:id="1" w:name="_Ref261247551"/>
          <w:r w:rsidRPr="00A700C4">
            <w:rPr>
              <w:rFonts w:ascii="Arial" w:hAnsi="Arial"/>
              <w:b/>
              <w:bCs/>
              <w:color w:val="FFFFFF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/>
          <w:vAlign w:val="center"/>
        </w:tcPr>
        <w:p w14:paraId="07EF04DA" w14:textId="77777777" w:rsidR="00461E2E" w:rsidRPr="00A700C4" w:rsidRDefault="009B6B29" w:rsidP="00461E2E">
          <w:pPr>
            <w:rPr>
              <w:rFonts w:ascii="Arial" w:hAnsi="Arial"/>
              <w:b/>
              <w:bCs/>
              <w:color w:val="FFFFFF"/>
              <w:rtl/>
            </w:rPr>
          </w:pPr>
          <w:r w:rsidRPr="00A700C4">
            <w:rPr>
              <w:rFonts w:ascii="Arial" w:hAnsi="Arial" w:hint="cs"/>
              <w:color w:val="FFFFFF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/>
          <w:vAlign w:val="center"/>
        </w:tcPr>
        <w:p w14:paraId="7799C51C" w14:textId="550E6CEB" w:rsidR="00461E2E" w:rsidRPr="00A700C4" w:rsidRDefault="009B6B29" w:rsidP="00461E2E">
          <w:pPr>
            <w:jc w:val="center"/>
            <w:rPr>
              <w:rFonts w:ascii="Arial" w:hAnsi="Arial"/>
              <w:color w:val="FFFFFF"/>
              <w:rtl/>
            </w:rPr>
          </w:pPr>
          <w:r w:rsidRPr="00A700C4">
            <w:rPr>
              <w:rFonts w:ascii="Arial" w:hAnsi="Arial"/>
              <w:color w:val="FFFFFF"/>
              <w:rtl/>
            </w:rPr>
            <w:t xml:space="preserve">עמוד </w:t>
          </w:r>
          <w:r w:rsidRPr="00A700C4">
            <w:rPr>
              <w:rStyle w:val="af"/>
              <w:rFonts w:ascii="Arial" w:hAnsi="Arial"/>
              <w:color w:val="FFFFFF"/>
            </w:rPr>
            <w:fldChar w:fldCharType="begin"/>
          </w:r>
          <w:r w:rsidRPr="00A700C4">
            <w:rPr>
              <w:rStyle w:val="af"/>
              <w:rFonts w:ascii="Arial" w:hAnsi="Arial"/>
              <w:color w:val="FFFFFF"/>
            </w:rPr>
            <w:instrText xml:space="preserve"> PAGE  </w:instrText>
          </w:r>
          <w:r w:rsidRPr="00A700C4">
            <w:rPr>
              <w:rStyle w:val="af"/>
              <w:rFonts w:ascii="Arial" w:hAnsi="Arial"/>
              <w:color w:val="FFFFFF"/>
            </w:rPr>
            <w:fldChar w:fldCharType="separate"/>
          </w:r>
          <w:r w:rsidR="00C80FCC">
            <w:rPr>
              <w:rStyle w:val="af"/>
              <w:rFonts w:ascii="Arial" w:hAnsi="Arial"/>
              <w:noProof/>
              <w:color w:val="FFFFFF"/>
              <w:rtl/>
            </w:rPr>
            <w:t>1</w:t>
          </w:r>
          <w:r w:rsidRPr="00A700C4">
            <w:rPr>
              <w:rStyle w:val="af"/>
              <w:rFonts w:ascii="Arial" w:hAnsi="Arial"/>
              <w:color w:val="FFFFFF"/>
            </w:rPr>
            <w:fldChar w:fldCharType="end"/>
          </w:r>
          <w:r w:rsidRPr="00A700C4">
            <w:rPr>
              <w:rFonts w:ascii="Arial" w:hAnsi="Arial"/>
              <w:color w:val="FFFFFF"/>
              <w:rtl/>
            </w:rPr>
            <w:t xml:space="preserve"> מתוך </w:t>
          </w:r>
          <w:r w:rsidRPr="00A700C4">
            <w:rPr>
              <w:rFonts w:ascii="Arial" w:hAnsi="Arial"/>
              <w:color w:val="FFFFFF"/>
            </w:rPr>
            <w:fldChar w:fldCharType="begin"/>
          </w:r>
          <w:r w:rsidRPr="00A700C4">
            <w:rPr>
              <w:rFonts w:ascii="Arial" w:hAnsi="Arial"/>
              <w:color w:val="FFFFFF"/>
            </w:rPr>
            <w:instrText xml:space="preserve"> NUMPAGES  </w:instrText>
          </w:r>
          <w:r w:rsidRPr="00A700C4">
            <w:rPr>
              <w:rFonts w:ascii="Arial" w:hAnsi="Arial"/>
              <w:color w:val="FFFFFF"/>
            </w:rPr>
            <w:fldChar w:fldCharType="separate"/>
          </w:r>
          <w:r w:rsidR="00C80FCC">
            <w:rPr>
              <w:rFonts w:ascii="Arial" w:hAnsi="Arial"/>
              <w:noProof/>
              <w:color w:val="FFFFFF"/>
              <w:rtl/>
            </w:rPr>
            <w:t>2</w:t>
          </w:r>
          <w:r w:rsidRPr="00A700C4">
            <w:rPr>
              <w:rFonts w:ascii="Arial" w:hAnsi="Arial"/>
              <w:color w:val="FFFFFF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/>
          <w:vAlign w:val="center"/>
        </w:tcPr>
        <w:p w14:paraId="612BB08E" w14:textId="77777777" w:rsidR="00461E2E" w:rsidRPr="00A700C4" w:rsidRDefault="00461E2E" w:rsidP="00461E2E">
          <w:pPr>
            <w:rPr>
              <w:rFonts w:ascii="Arial" w:hAnsi="Arial"/>
              <w:b/>
              <w:bCs/>
              <w:color w:val="FFFFFF"/>
            </w:rPr>
          </w:pPr>
        </w:p>
      </w:tc>
    </w:tr>
    <w:tr w:rsidR="007548B0" w14:paraId="51A24A8E" w14:textId="77777777" w:rsidTr="00461E2E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840DF3E" w14:textId="77777777" w:rsidR="00461E2E" w:rsidRPr="0098529F" w:rsidRDefault="009B6B29" w:rsidP="00461E2E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BC14BA1" w14:textId="77777777" w:rsidR="00461E2E" w:rsidRPr="0098529F" w:rsidRDefault="009B6B29" w:rsidP="00461E2E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17F2DDD" w14:textId="77777777" w:rsidR="00461E2E" w:rsidRPr="0098529F" w:rsidRDefault="009B6B29" w:rsidP="00461E2E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0F50F9" w14:textId="77777777" w:rsidR="00461E2E" w:rsidRPr="0098529F" w:rsidRDefault="009B6B29" w:rsidP="00461E2E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1437BB16" w14:textId="77777777" w:rsidTr="00461E2E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A130B37" w14:textId="77777777" w:rsidR="00461E2E" w:rsidRPr="001275E5" w:rsidRDefault="009B6B29" w:rsidP="00461E2E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27A230D2" w14:textId="77777777" w:rsidR="00461E2E" w:rsidRPr="00843B72" w:rsidRDefault="009B6B29" w:rsidP="00461E2E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391109D1" w14:textId="77777777" w:rsidR="00461E2E" w:rsidRPr="00354861" w:rsidRDefault="00461E2E" w:rsidP="00461E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2740F" w14:textId="77777777" w:rsidR="00E36649" w:rsidRDefault="00E36649">
      <w:r>
        <w:separator/>
      </w:r>
    </w:p>
  </w:footnote>
  <w:footnote w:type="continuationSeparator" w:id="0">
    <w:p w14:paraId="221B5B30" w14:textId="77777777" w:rsidR="00E36649" w:rsidRDefault="00E36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744200B" w14:textId="77777777" w:rsidTr="00461E2E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DC6E53F" w14:textId="77777777" w:rsidR="00461E2E" w:rsidRPr="005D6483" w:rsidRDefault="009B6B29" w:rsidP="00461E2E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62558E62" w14:textId="77777777" w:rsidR="00461E2E" w:rsidRPr="005D6483" w:rsidRDefault="009B6B29" w:rsidP="00461E2E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23DC7E1" w14:textId="77777777" w:rsidTr="00461E2E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B8E02B0" w14:textId="77777777" w:rsidR="00461E2E" w:rsidRPr="00D84715" w:rsidRDefault="00986765" w:rsidP="00461E2E">
          <w:pPr>
            <w:rPr>
              <w:rFonts w:ascii="Arial" w:hAnsi="Arial"/>
            </w:rPr>
          </w:pPr>
          <w:r w:rsidRPr="00A700C4">
            <w:rPr>
              <w:rFonts w:ascii="Arial" w:hAnsi="Arial"/>
              <w:noProof/>
            </w:rPr>
            <w:drawing>
              <wp:inline distT="0" distB="0" distL="0" distR="0">
                <wp:extent cx="1028700" cy="518160"/>
                <wp:effectExtent l="0" t="0" r="0" b="0"/>
                <wp:docPr id="1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209F8B8" w14:textId="77777777" w:rsidR="00461E2E" w:rsidRPr="00CE601A" w:rsidRDefault="009B6B29" w:rsidP="00461E2E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0397A26F" w14:textId="77777777" w:rsidR="00461E2E" w:rsidRPr="00F54EBF" w:rsidRDefault="009B6B29" w:rsidP="00461E2E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6B3F2BE7" w14:textId="77777777" w:rsidR="00461E2E" w:rsidRDefault="009B6B29" w:rsidP="00461E2E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18423DE" w14:textId="77777777" w:rsidR="00461E2E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560EBAA" w14:textId="77777777" w:rsidR="00461E2E" w:rsidRPr="00F8548C" w:rsidRDefault="009B6B29" w:rsidP="00461E2E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74B3B972" w14:textId="77777777" w:rsidTr="00461E2E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729C49A" w14:textId="77777777" w:rsidR="00461E2E" w:rsidRPr="00D84715" w:rsidRDefault="00461E2E" w:rsidP="00461E2E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86814D2" w14:textId="77777777" w:rsidR="00461E2E" w:rsidRDefault="00461E2E" w:rsidP="00461E2E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BF3A411" w14:textId="77777777" w:rsidR="00461E2E" w:rsidRPr="00D84715" w:rsidRDefault="00001D45" w:rsidP="00461E2E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CE9E99B" w14:textId="77777777" w:rsidR="00461E2E" w:rsidRPr="00F8548C" w:rsidRDefault="009B6B29" w:rsidP="00461E2E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09BBF14B" w14:textId="77777777" w:rsidTr="00461E2E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DDE37F6" w14:textId="77777777" w:rsidR="00461E2E" w:rsidRPr="00D84715" w:rsidRDefault="00461E2E" w:rsidP="00461E2E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115A16C" w14:textId="77777777" w:rsidR="00461E2E" w:rsidRPr="00D84715" w:rsidRDefault="00461E2E" w:rsidP="00461E2E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5DE89E4" w14:textId="77777777" w:rsidR="00461E2E" w:rsidRPr="00106EF7" w:rsidRDefault="009B6B29" w:rsidP="00461E2E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55CF1FA" w14:textId="77777777" w:rsidR="00461E2E" w:rsidRPr="00671AFA" w:rsidRDefault="009B6B29" w:rsidP="00461E2E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08379752" w14:textId="77777777" w:rsidTr="00461E2E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A248C43" w14:textId="77777777" w:rsidR="00461E2E" w:rsidRPr="00D84715" w:rsidRDefault="00461E2E" w:rsidP="00461E2E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7259ACA" w14:textId="77777777" w:rsidR="00461E2E" w:rsidRPr="00D84715" w:rsidRDefault="00461E2E" w:rsidP="00461E2E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8B016EB" w14:textId="77777777" w:rsidR="00461E2E" w:rsidRPr="00D84715" w:rsidRDefault="009B6B29" w:rsidP="00461E2E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66BFF8D" w14:textId="77777777" w:rsidR="00461E2E" w:rsidRPr="00F8548C" w:rsidRDefault="009B6B29" w:rsidP="00461E2E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42B2E9E8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7B4E91F" w14:textId="77777777" w:rsidR="009B6B29" w:rsidRPr="00D84715" w:rsidRDefault="009B6B29" w:rsidP="00461E2E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2603D47" w14:textId="77777777" w:rsidR="009B6B29" w:rsidRPr="00D84715" w:rsidRDefault="009B6B29" w:rsidP="00461E2E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11B9FAA" w14:textId="77777777" w:rsidR="009B6B29" w:rsidRPr="00D84715" w:rsidRDefault="009B6B29" w:rsidP="00461E2E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BC9128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BD9843C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64C449A3" w14:textId="77777777" w:rsidR="00461E2E" w:rsidRPr="00D84715" w:rsidRDefault="00461E2E" w:rsidP="00461E2E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2D5C29"/>
    <w:rsid w:val="00331800"/>
    <w:rsid w:val="00336CDD"/>
    <w:rsid w:val="00416C70"/>
    <w:rsid w:val="00461E2E"/>
    <w:rsid w:val="00572407"/>
    <w:rsid w:val="00675430"/>
    <w:rsid w:val="007548B0"/>
    <w:rsid w:val="007B3225"/>
    <w:rsid w:val="00850129"/>
    <w:rsid w:val="008A253D"/>
    <w:rsid w:val="00986765"/>
    <w:rsid w:val="009B6B29"/>
    <w:rsid w:val="009F7FB7"/>
    <w:rsid w:val="00A700C4"/>
    <w:rsid w:val="00AC71AA"/>
    <w:rsid w:val="00B07843"/>
    <w:rsid w:val="00B53C37"/>
    <w:rsid w:val="00B82628"/>
    <w:rsid w:val="00C80FCC"/>
    <w:rsid w:val="00E36649"/>
    <w:rsid w:val="00E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CB504"/>
  <w15:docId w15:val="{A9D3ADDE-AEB9-4235-B5FA-048FC08D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565409419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2019-11-07T15:08:43+00:00</SDDocDate>
    <elnewpapaerdate xmlns="276fb107-33e2-4c3f-bae8-9cd5efb2baae" xsi:nil="true"/>
    <SDHebDate xmlns="276fb107-33e2-4c3f-bae8-9cd5efb2baae">ט' בחשון,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F5563-13FE-4420-B90B-A2900BB21643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276fb107-33e2-4c3f-bae8-9cd5efb2baae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819503-2FF4-44AB-A6C7-1C695B02B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2CC07E-653C-4ECB-AC6E-C8D561E5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360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GIS 2020.docx.</vt:lpstr>
      <vt:lpstr/>
    </vt:vector>
  </TitlesOfParts>
  <Company/>
  <LinksUpToDate>false</LinksUpToDate>
  <CharactersWithSpaces>2157</CharactersWithSpaces>
  <SharedDoc>false</SharedDoc>
  <HLinks>
    <vt:vector size="6" baseType="variant">
      <vt:variant>
        <vt:i4>983068</vt:i4>
      </vt:variant>
      <vt:variant>
        <vt:i4>6</vt:i4>
      </vt:variant>
      <vt:variant>
        <vt:i4>0</vt:i4>
      </vt:variant>
      <vt:variant>
        <vt:i4>5</vt:i4>
      </vt:variant>
      <vt:variant>
        <vt:lpwstr>https://mof.gov.il/takam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GIS 2020.docx.</dc:title>
  <dc:subject/>
  <dc:creator>Marina Paz</dc:creator>
  <cp:keywords/>
  <cp:lastModifiedBy>דורין אמויאל</cp:lastModifiedBy>
  <cp:revision>2</cp:revision>
  <cp:lastPrinted>2019-11-07T14:47:00Z</cp:lastPrinted>
  <dcterms:created xsi:type="dcterms:W3CDTF">2019-11-28T09:34:00Z</dcterms:created>
  <dcterms:modified xsi:type="dcterms:W3CDTF">2019-11-28T09:34:00Z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