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79CE64" w14:textId="77777777" w:rsidR="00461E2E" w:rsidRDefault="009B6B29" w:rsidP="00461E2E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2EFD3E2" w14:textId="77777777" w:rsidR="00461E2E" w:rsidRDefault="00461E2E" w:rsidP="00461E2E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7112A5C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A03AD3" w14:textId="77777777" w:rsidR="00461E2E" w:rsidRPr="00A700C4" w:rsidRDefault="009B6B29" w:rsidP="00461E2E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A700C4">
              <w:rPr>
                <w:rFonts w:ascii="Arial" w:hAnsi="Arial"/>
                <w:b/>
                <w:bCs/>
                <w:sz w:val="21"/>
                <w:szCs w:val="21"/>
                <w:rtl/>
              </w:rPr>
              <w:t>משרד</w:t>
            </w:r>
            <w:r w:rsidRPr="00A700C4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D938F" w14:textId="77777777" w:rsidR="00461E2E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0D69D08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6F5C92" w14:textId="77777777" w:rsidR="00461E2E" w:rsidRPr="00A700C4" w:rsidRDefault="009B6B29" w:rsidP="00461E2E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A700C4">
              <w:rPr>
                <w:rFonts w:ascii="Arial" w:hAnsi="Arial"/>
                <w:b/>
                <w:bCs/>
                <w:sz w:val="21"/>
                <w:szCs w:val="21"/>
                <w:rtl/>
              </w:rPr>
              <w:t>יחידה מזמינה</w:t>
            </w:r>
            <w:r w:rsidRPr="00A700C4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F48C0" w14:textId="77777777" w:rsidR="00461E2E" w:rsidRPr="00D635C4" w:rsidRDefault="00AC71AA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0A702662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45306FC" w14:textId="77777777" w:rsidR="00461E2E" w:rsidRPr="00A700C4" w:rsidRDefault="009B6B29" w:rsidP="00461E2E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A700C4">
              <w:rPr>
                <w:rFonts w:ascii="Arial" w:hAnsi="Arial"/>
                <w:b/>
                <w:bCs/>
                <w:sz w:val="21"/>
                <w:szCs w:val="21"/>
                <w:rtl/>
              </w:rPr>
              <w:t>תאריך</w:t>
            </w:r>
            <w:r w:rsidRPr="00A700C4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FCB89" w14:textId="77777777" w:rsidR="00461E2E" w:rsidRDefault="007B3225" w:rsidP="00461E2E">
            <w:r>
              <w:rPr>
                <w:rFonts w:hint="cs"/>
                <w:rtl/>
              </w:rPr>
              <w:t>7/11/2019</w:t>
            </w:r>
          </w:p>
        </w:tc>
      </w:tr>
    </w:tbl>
    <w:p w14:paraId="0B7D2864" w14:textId="77777777" w:rsidR="00461E2E" w:rsidRDefault="00461E2E" w:rsidP="00461E2E">
      <w:pPr>
        <w:rPr>
          <w:rtl/>
        </w:rPr>
      </w:pPr>
    </w:p>
    <w:p w14:paraId="5B832CF0" w14:textId="77777777" w:rsidR="00461E2E" w:rsidRDefault="00461E2E" w:rsidP="00461E2E">
      <w:pPr>
        <w:rPr>
          <w:rtl/>
        </w:rPr>
      </w:pPr>
    </w:p>
    <w:p w14:paraId="525FDE42" w14:textId="77777777" w:rsidR="00461E2E" w:rsidRDefault="00461E2E" w:rsidP="00461E2E">
      <w:pPr>
        <w:rPr>
          <w:rtl/>
        </w:rPr>
      </w:pPr>
    </w:p>
    <w:p w14:paraId="42DE7978" w14:textId="77777777" w:rsidR="00461E2E" w:rsidRDefault="00461E2E" w:rsidP="00461E2E">
      <w:pPr>
        <w:rPr>
          <w:rtl/>
        </w:rPr>
      </w:pPr>
    </w:p>
    <w:p w14:paraId="6BE6D538" w14:textId="77777777" w:rsidR="00461E2E" w:rsidRDefault="00461E2E" w:rsidP="00461E2E">
      <w:pPr>
        <w:rPr>
          <w:rtl/>
        </w:rPr>
      </w:pPr>
    </w:p>
    <w:p w14:paraId="118EC360" w14:textId="77777777" w:rsidR="00461E2E" w:rsidRDefault="00461E2E" w:rsidP="00461E2E">
      <w:pPr>
        <w:rPr>
          <w:rtl/>
        </w:rPr>
      </w:pPr>
    </w:p>
    <w:p w14:paraId="2CEA016F" w14:textId="77777777" w:rsidR="00461E2E" w:rsidRDefault="009B6B29" w:rsidP="00461E2E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845C4B6" w14:textId="77777777" w:rsidR="00461E2E" w:rsidRDefault="00461E2E" w:rsidP="00461E2E">
      <w:pPr>
        <w:jc w:val="both"/>
        <w:rPr>
          <w:rFonts w:ascii="Arial" w:hAnsi="Arial"/>
          <w:b/>
          <w:sz w:val="22"/>
          <w:szCs w:val="22"/>
          <w:rtl/>
        </w:rPr>
      </w:pPr>
    </w:p>
    <w:p w14:paraId="1798353D" w14:textId="77777777" w:rsidR="00461E2E" w:rsidRPr="00A700C4" w:rsidRDefault="009B6B29" w:rsidP="00675430">
      <w:pPr>
        <w:spacing w:line="360" w:lineRule="auto"/>
        <w:jc w:val="both"/>
        <w:rPr>
          <w:rFonts w:ascii="Arial" w:hAnsi="Arial"/>
          <w:sz w:val="21"/>
          <w:szCs w:val="21"/>
          <w:rtl/>
        </w:rPr>
      </w:pPr>
      <w:r w:rsidRPr="00A700C4">
        <w:rPr>
          <w:rFonts w:ascii="Arial" w:hAnsi="Arial"/>
          <w:b/>
          <w:sz w:val="21"/>
          <w:szCs w:val="21"/>
          <w:rtl/>
        </w:rPr>
        <w:t xml:space="preserve">הבקשה מסתמכת על תקנה  </w:t>
      </w:r>
      <w:r w:rsidR="00675430" w:rsidRPr="00A700C4">
        <w:rPr>
          <w:rFonts w:ascii="Wingdings" w:hAnsi="Wingdings"/>
          <w:b/>
          <w:sz w:val="21"/>
          <w:szCs w:val="21"/>
        </w:rPr>
        <w:sym w:font="Wingdings" w:char="F0FD"/>
      </w:r>
      <w:r w:rsidRPr="00A700C4">
        <w:rPr>
          <w:rFonts w:ascii="Arial" w:hAnsi="Arial"/>
          <w:b/>
          <w:sz w:val="21"/>
          <w:szCs w:val="21"/>
          <w:rtl/>
        </w:rPr>
        <w:t xml:space="preserve"> 3(29) / </w:t>
      </w:r>
      <w:r w:rsidRPr="00A700C4">
        <w:rPr>
          <w:rFonts w:ascii="Wingdings" w:hAnsi="Wingdings"/>
          <w:b/>
          <w:sz w:val="21"/>
          <w:szCs w:val="21"/>
        </w:rPr>
        <w:sym w:font="Wingdings" w:char="F072"/>
      </w:r>
      <w:r w:rsidRPr="00A700C4">
        <w:rPr>
          <w:rFonts w:ascii="Arial" w:hAnsi="Arial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A700C4">
        <w:rPr>
          <w:rFonts w:ascii="Arial" w:hAnsi="Arial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53F24B3" w14:textId="77777777" w:rsidR="00461E2E" w:rsidRPr="00A700C4" w:rsidRDefault="00461E2E" w:rsidP="00461E2E">
      <w:pPr>
        <w:rPr>
          <w:rFonts w:ascii="Arial" w:hAnsi="Arial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474D441" w14:textId="77777777" w:rsidTr="00461E2E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6FC211" w14:textId="77777777" w:rsidR="00461E2E" w:rsidRPr="00A700C4" w:rsidRDefault="009B6B29">
            <w:pPr>
              <w:spacing w:line="276" w:lineRule="auto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64C8732E" w14:textId="77777777" w:rsidTr="00986765">
        <w:trPr>
          <w:trHeight w:val="45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FF7F6F" w14:textId="77777777" w:rsidR="00B53C37" w:rsidRPr="00A700C4" w:rsidRDefault="00A700C4" w:rsidP="00B53C37">
            <w:pPr>
              <w:spacing w:line="276" w:lineRule="auto"/>
              <w:rPr>
                <w:rFonts w:ascii="Arial" w:hAnsi="Arial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רכישת נתונים דמוגרפיים וסוציו-כלכליים לניתוח בהצלבה עם מידעים רפואיים</w:t>
            </w:r>
          </w:p>
        </w:tc>
      </w:tr>
    </w:tbl>
    <w:p w14:paraId="78F78BD8" w14:textId="77777777" w:rsidR="00461E2E" w:rsidRPr="00A700C4" w:rsidRDefault="00461E2E" w:rsidP="00461E2E">
      <w:pPr>
        <w:rPr>
          <w:rFonts w:ascii="Arial" w:hAnsi="Arial"/>
          <w:b/>
          <w:sz w:val="21"/>
          <w:szCs w:val="21"/>
          <w:lang w:eastAsia="he-IL"/>
        </w:rPr>
      </w:pPr>
    </w:p>
    <w:p w14:paraId="4BBCC47F" w14:textId="77777777" w:rsidR="00461E2E" w:rsidRPr="00A700C4" w:rsidRDefault="009B6B29" w:rsidP="00675430">
      <w:pPr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 xml:space="preserve">האם קיים בנושא זה </w:t>
      </w:r>
      <w:r w:rsidRPr="00A700C4">
        <w:rPr>
          <w:rFonts w:ascii="Arial" w:hAnsi="Arial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700C4">
        <w:rPr>
          <w:rFonts w:ascii="Wingdings" w:hAnsi="Wingdings"/>
          <w:b/>
          <w:sz w:val="21"/>
          <w:szCs w:val="21"/>
        </w:rPr>
        <w:sym w:font="Wingdings" w:char="F072"/>
      </w:r>
      <w:r w:rsidRPr="00A700C4">
        <w:rPr>
          <w:rFonts w:ascii="Arial" w:hAnsi="Arial"/>
          <w:b/>
          <w:sz w:val="21"/>
          <w:szCs w:val="21"/>
          <w:rtl/>
        </w:rPr>
        <w:t xml:space="preserve">  כן     </w:t>
      </w:r>
      <w:r w:rsidR="00675430" w:rsidRPr="00A700C4">
        <w:rPr>
          <w:rFonts w:ascii="Wingdings" w:hAnsi="Wingdings"/>
          <w:b/>
          <w:sz w:val="21"/>
          <w:szCs w:val="21"/>
        </w:rPr>
        <w:sym w:font="Wingdings" w:char="F0FD"/>
      </w:r>
      <w:r w:rsidRPr="00A700C4">
        <w:rPr>
          <w:rFonts w:ascii="Arial" w:hAnsi="Arial"/>
          <w:b/>
          <w:sz w:val="21"/>
          <w:szCs w:val="21"/>
          <w:rtl/>
        </w:rPr>
        <w:t xml:space="preserve">  לא</w:t>
      </w:r>
    </w:p>
    <w:p w14:paraId="23CB0CB0" w14:textId="77777777" w:rsidR="00461E2E" w:rsidRPr="00A700C4" w:rsidRDefault="00461E2E" w:rsidP="00461E2E">
      <w:pPr>
        <w:rPr>
          <w:rFonts w:ascii="Arial" w:hAnsi="Arial"/>
          <w:b/>
          <w:sz w:val="21"/>
          <w:szCs w:val="21"/>
          <w:rtl/>
        </w:rPr>
      </w:pPr>
    </w:p>
    <w:p w14:paraId="3FB27987" w14:textId="77777777" w:rsidR="00461E2E" w:rsidRPr="00A700C4" w:rsidRDefault="009B6B29" w:rsidP="00461E2E">
      <w:pPr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>סוג ההתקשרות</w:t>
      </w:r>
      <w:r w:rsidRPr="00A700C4">
        <w:rPr>
          <w:rFonts w:ascii="Arial" w:hAnsi="Arial"/>
          <w:b/>
          <w:sz w:val="21"/>
          <w:szCs w:val="21"/>
          <w:rtl/>
        </w:rPr>
        <w:t xml:space="preserve">: (סמן </w:t>
      </w:r>
      <w:r w:rsidRPr="00A700C4">
        <w:rPr>
          <w:rFonts w:ascii="Arial" w:hAnsi="Arial"/>
          <w:b/>
          <w:sz w:val="21"/>
          <w:szCs w:val="21"/>
        </w:rPr>
        <w:t>X</w:t>
      </w:r>
      <w:r w:rsidRPr="00A700C4">
        <w:rPr>
          <w:rFonts w:ascii="Arial" w:hAnsi="Arial"/>
          <w:b/>
          <w:sz w:val="21"/>
          <w:szCs w:val="21"/>
          <w:rtl/>
        </w:rPr>
        <w:t xml:space="preserve"> במקום המתאים)</w:t>
      </w:r>
    </w:p>
    <w:p w14:paraId="3CED15B9" w14:textId="77777777" w:rsidR="00461E2E" w:rsidRPr="00A700C4" w:rsidRDefault="00461E2E" w:rsidP="00461E2E">
      <w:pPr>
        <w:rPr>
          <w:rFonts w:ascii="Arial" w:hAnsi="Arial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F0FC87E" w14:textId="77777777" w:rsidTr="00461E2E">
        <w:tc>
          <w:tcPr>
            <w:tcW w:w="3085" w:type="dxa"/>
            <w:hideMark/>
          </w:tcPr>
          <w:p w14:paraId="6E672056" w14:textId="77777777" w:rsidR="00461E2E" w:rsidRPr="00A700C4" w:rsidRDefault="009B6B29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A700C4">
              <w:rPr>
                <w:rFonts w:ascii="Arial" w:hAnsi="Arial"/>
                <w:b/>
                <w:sz w:val="21"/>
                <w:szCs w:val="21"/>
                <w:rtl/>
              </w:rPr>
              <w:t xml:space="preserve">   </w:t>
            </w:r>
            <w:r w:rsidRPr="00A700C4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A700C4">
              <w:rPr>
                <w:rFonts w:ascii="Arial" w:hAnsi="Arial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550840C" w14:textId="77777777" w:rsidR="00461E2E" w:rsidRPr="00A700C4" w:rsidRDefault="00A700C4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A700C4">
              <w:rPr>
                <w:rFonts w:ascii="Wingdings" w:hAnsi="Wingdings"/>
                <w:b/>
                <w:sz w:val="21"/>
                <w:szCs w:val="21"/>
              </w:rPr>
              <w:sym w:font="Wingdings" w:char="F0FD"/>
            </w:r>
            <w:r w:rsidR="009B6B29" w:rsidRPr="00A700C4">
              <w:rPr>
                <w:rFonts w:ascii="Arial" w:hAnsi="Arial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CE67D1F" w14:textId="77777777" w:rsidR="00461E2E" w:rsidRPr="00A700C4" w:rsidRDefault="009B6B29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A700C4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A700C4">
              <w:rPr>
                <w:rFonts w:ascii="Arial" w:hAnsi="Arial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15B1A61" w14:textId="77777777" w:rsidR="00461E2E" w:rsidRPr="00A700C4" w:rsidRDefault="00461E2E">
            <w:pPr>
              <w:ind w:right="283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</w:p>
        </w:tc>
      </w:tr>
    </w:tbl>
    <w:p w14:paraId="6B8B47A9" w14:textId="77777777" w:rsidR="00461E2E" w:rsidRPr="00A700C4" w:rsidRDefault="00461E2E" w:rsidP="00461E2E">
      <w:pPr>
        <w:rPr>
          <w:rFonts w:ascii="Arial" w:hAnsi="Arial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RPr="00B82628" w14:paraId="7DF1D9E7" w14:textId="77777777" w:rsidTr="00A700C4">
        <w:tc>
          <w:tcPr>
            <w:tcW w:w="2675" w:type="dxa"/>
            <w:shd w:val="clear" w:color="auto" w:fill="E6E6E6"/>
            <w:hideMark/>
          </w:tcPr>
          <w:p w14:paraId="59491FF2" w14:textId="77777777" w:rsidR="00461E2E" w:rsidRPr="00A700C4" w:rsidRDefault="009B6B29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655B6300" w14:textId="77777777" w:rsidR="00461E2E" w:rsidRPr="00B82628" w:rsidRDefault="008A253D">
            <w:pPr>
              <w:rPr>
                <w:rFonts w:ascii="Arial" w:hAnsi="Arial"/>
                <w:b/>
                <w:sz w:val="22"/>
                <w:szCs w:val="22"/>
              </w:rPr>
            </w:pPr>
            <w:r w:rsidRPr="00B82628">
              <w:rPr>
                <w:rFonts w:ascii="Arial" w:hAnsi="Arial" w:hint="cs"/>
                <w:b/>
                <w:sz w:val="22"/>
                <w:szCs w:val="22"/>
                <w:rtl/>
              </w:rPr>
              <w:t>פוינטס מיפוי עסקי בע"מ</w:t>
            </w:r>
          </w:p>
        </w:tc>
      </w:tr>
      <w:tr w:rsidR="007548B0" w14:paraId="7C7284C3" w14:textId="77777777" w:rsidTr="00A700C4">
        <w:tc>
          <w:tcPr>
            <w:tcW w:w="2675" w:type="dxa"/>
            <w:shd w:val="clear" w:color="auto" w:fill="E6E6E6"/>
            <w:hideMark/>
          </w:tcPr>
          <w:p w14:paraId="42416A21" w14:textId="77777777" w:rsidR="00461E2E" w:rsidRPr="00A700C4" w:rsidRDefault="009B6B29">
            <w:pPr>
              <w:spacing w:line="36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 xml:space="preserve">מספר הספק </w:t>
            </w:r>
          </w:p>
          <w:p w14:paraId="62914D87" w14:textId="77777777" w:rsidR="00461E2E" w:rsidRPr="00A700C4" w:rsidRDefault="009B6B29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7B581034" w14:textId="77777777" w:rsidR="00461E2E" w:rsidRPr="00A700C4" w:rsidRDefault="00A700C4" w:rsidP="0098676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A700C4">
              <w:rPr>
                <w:rFonts w:ascii="Arial" w:hAnsi="Arial" w:hint="cs"/>
                <w:b/>
                <w:sz w:val="22"/>
                <w:szCs w:val="22"/>
                <w:rtl/>
              </w:rPr>
              <w:t>512187667</w:t>
            </w:r>
          </w:p>
        </w:tc>
      </w:tr>
      <w:tr w:rsidR="007548B0" w14:paraId="3FA39B6D" w14:textId="77777777" w:rsidTr="00A700C4">
        <w:tc>
          <w:tcPr>
            <w:tcW w:w="2675" w:type="dxa"/>
            <w:shd w:val="clear" w:color="auto" w:fill="E6E6E6"/>
            <w:hideMark/>
          </w:tcPr>
          <w:p w14:paraId="505C2001" w14:textId="77777777" w:rsidR="00461E2E" w:rsidRPr="00A700C4" w:rsidRDefault="009B6B29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7944A73E" w14:textId="77777777" w:rsidR="00461E2E" w:rsidRPr="00A700C4" w:rsidRDefault="00675430" w:rsidP="009B6B29">
            <w:pPr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 w:rsidRPr="00A700C4">
              <w:rPr>
                <w:rFonts w:ascii="Wingdings" w:hAnsi="Wingdings"/>
                <w:b/>
                <w:sz w:val="21"/>
                <w:szCs w:val="21"/>
              </w:rPr>
              <w:sym w:font="Wingdings" w:char="F0FD"/>
            </w:r>
            <w:r w:rsidR="009B6B29" w:rsidRPr="00A700C4">
              <w:rPr>
                <w:rFonts w:ascii="Arial" w:hAnsi="Arial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59D0F068" w14:textId="77777777" w:rsidR="00461E2E" w:rsidRPr="00A700C4" w:rsidRDefault="009B6B29" w:rsidP="009B6B29">
            <w:pPr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 w:rsidRPr="00A700C4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A700C4">
              <w:rPr>
                <w:rFonts w:ascii="Arial" w:hAnsi="Arial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A700C4" w14:paraId="346F065B" w14:textId="77777777" w:rsidTr="00A700C4">
        <w:tc>
          <w:tcPr>
            <w:tcW w:w="2675" w:type="dxa"/>
            <w:shd w:val="clear" w:color="auto" w:fill="E6E6E6"/>
            <w:hideMark/>
          </w:tcPr>
          <w:p w14:paraId="028E6FAE" w14:textId="77777777" w:rsidR="00A700C4" w:rsidRPr="00A700C4" w:rsidRDefault="00A700C4" w:rsidP="00A700C4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2D5F19D7" w14:textId="77777777" w:rsidR="00A700C4" w:rsidRPr="00262A7D" w:rsidRDefault="00A700C4" w:rsidP="00A700C4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262A7D">
              <w:rPr>
                <w:rFonts w:ascii="Arial" w:hAnsi="Arial" w:hint="cs"/>
                <w:b/>
                <w:sz w:val="22"/>
                <w:szCs w:val="22"/>
                <w:rtl/>
              </w:rPr>
              <w:t>98,280 ש"ח כולל מע"מ</w:t>
            </w:r>
          </w:p>
        </w:tc>
      </w:tr>
      <w:tr w:rsidR="00A700C4" w14:paraId="4800C28F" w14:textId="77777777" w:rsidTr="00A700C4">
        <w:tc>
          <w:tcPr>
            <w:tcW w:w="2675" w:type="dxa"/>
            <w:shd w:val="clear" w:color="auto" w:fill="E6E6E6"/>
            <w:hideMark/>
          </w:tcPr>
          <w:p w14:paraId="225392D9" w14:textId="77777777" w:rsidR="00A700C4" w:rsidRPr="00A700C4" w:rsidRDefault="00A700C4" w:rsidP="00A700C4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7B3554BD" w14:textId="77777777" w:rsidR="00A700C4" w:rsidRPr="00A700C4" w:rsidRDefault="007B3225" w:rsidP="00A700C4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31/12/2020-1/12/2019</w:t>
            </w:r>
          </w:p>
        </w:tc>
      </w:tr>
    </w:tbl>
    <w:p w14:paraId="6034B101" w14:textId="77777777" w:rsidR="00461E2E" w:rsidRPr="00A700C4" w:rsidRDefault="00461E2E" w:rsidP="00461E2E">
      <w:pPr>
        <w:rPr>
          <w:rFonts w:ascii="Arial" w:hAnsi="Arial"/>
          <w:bCs/>
          <w:sz w:val="21"/>
          <w:szCs w:val="21"/>
          <w:rtl/>
          <w:lang w:eastAsia="he-IL"/>
        </w:rPr>
      </w:pPr>
    </w:p>
    <w:p w14:paraId="60775106" w14:textId="77777777" w:rsidR="00461E2E" w:rsidRPr="00A700C4" w:rsidRDefault="009B6B29" w:rsidP="00461E2E">
      <w:pPr>
        <w:rPr>
          <w:rFonts w:ascii="Arial" w:hAnsi="Arial"/>
          <w:bCs/>
          <w:sz w:val="24"/>
          <w:szCs w:val="24"/>
          <w:rtl/>
        </w:rPr>
      </w:pPr>
      <w:r w:rsidRPr="00A700C4">
        <w:rPr>
          <w:rFonts w:ascii="Arial" w:hAnsi="Arial"/>
          <w:bCs/>
          <w:sz w:val="24"/>
          <w:szCs w:val="24"/>
          <w:rtl/>
        </w:rPr>
        <w:br w:type="page"/>
      </w:r>
      <w:r w:rsidRPr="00A700C4">
        <w:rPr>
          <w:rFonts w:ascii="Arial" w:hAnsi="Arial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C6C2EF7" w14:textId="77777777" w:rsidR="00461E2E" w:rsidRPr="00A700C4" w:rsidRDefault="009B6B29" w:rsidP="00461E2E">
      <w:pPr>
        <w:rPr>
          <w:rFonts w:ascii="Arial" w:hAnsi="Arial"/>
          <w:bCs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>(</w:t>
      </w:r>
      <w:r w:rsidRPr="00A700C4">
        <w:rPr>
          <w:rFonts w:ascii="Arial" w:hAnsi="Arial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700C4">
        <w:rPr>
          <w:rFonts w:ascii="Arial" w:hAnsi="Arial"/>
          <w:bCs/>
          <w:sz w:val="21"/>
          <w:szCs w:val="21"/>
          <w:rtl/>
        </w:rPr>
        <w:t>)</w:t>
      </w:r>
    </w:p>
    <w:p w14:paraId="3D52A720" w14:textId="77777777" w:rsidR="00461E2E" w:rsidRPr="00A700C4" w:rsidRDefault="00461E2E" w:rsidP="00461E2E">
      <w:pPr>
        <w:rPr>
          <w:rFonts w:ascii="Arial" w:hAnsi="Arial"/>
          <w:bCs/>
          <w:sz w:val="21"/>
          <w:szCs w:val="21"/>
          <w:rtl/>
        </w:rPr>
      </w:pPr>
    </w:p>
    <w:p w14:paraId="26E257F5" w14:textId="77777777" w:rsidR="00461E2E" w:rsidRPr="00A700C4" w:rsidRDefault="009B6B29" w:rsidP="00461E2E">
      <w:pPr>
        <w:spacing w:line="360" w:lineRule="auto"/>
        <w:rPr>
          <w:rFonts w:ascii="Arial" w:hAnsi="Arial"/>
          <w:bCs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 xml:space="preserve">נא להתייחס לסעיפים הבאים: </w:t>
      </w:r>
    </w:p>
    <w:p w14:paraId="545529F8" w14:textId="77777777" w:rsidR="00461E2E" w:rsidRPr="00A700C4" w:rsidRDefault="009B6B29" w:rsidP="00461E2E">
      <w:pPr>
        <w:spacing w:line="360" w:lineRule="auto"/>
        <w:jc w:val="both"/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700C4">
        <w:rPr>
          <w:rFonts w:ascii="Arial" w:hAnsi="Arial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237F25F" w14:textId="77777777" w:rsidR="00461E2E" w:rsidRPr="00A700C4" w:rsidRDefault="009B6B29" w:rsidP="00461E2E">
      <w:pPr>
        <w:spacing w:line="360" w:lineRule="auto"/>
        <w:jc w:val="both"/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>2. ממצאי הבדיקה</w:t>
      </w:r>
      <w:r w:rsidRPr="00A700C4">
        <w:rPr>
          <w:rFonts w:ascii="Arial" w:hAnsi="Arial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75A1A34" w14:textId="77777777" w:rsidR="00461E2E" w:rsidRPr="00A700C4" w:rsidRDefault="009B6B29" w:rsidP="00461E2E">
      <w:pPr>
        <w:spacing w:line="360" w:lineRule="auto"/>
        <w:jc w:val="both"/>
        <w:rPr>
          <w:rFonts w:ascii="Arial" w:hAnsi="Arial"/>
          <w:bCs/>
          <w:sz w:val="21"/>
          <w:szCs w:val="21"/>
          <w:rtl/>
        </w:rPr>
      </w:pPr>
      <w:r w:rsidRPr="00A700C4">
        <w:rPr>
          <w:rFonts w:ascii="Arial" w:hAnsi="Arial"/>
          <w:bCs/>
          <w:sz w:val="21"/>
          <w:szCs w:val="21"/>
          <w:rtl/>
        </w:rPr>
        <w:t xml:space="preserve">3. </w:t>
      </w:r>
      <w:r w:rsidRPr="00A700C4">
        <w:rPr>
          <w:rFonts w:ascii="Arial" w:hAnsi="Arial"/>
          <w:b/>
          <w:sz w:val="21"/>
          <w:szCs w:val="21"/>
          <w:rtl/>
        </w:rPr>
        <w:t>נימוקים והערות נוספות</w:t>
      </w:r>
    </w:p>
    <w:p w14:paraId="76AC01BF" w14:textId="77777777" w:rsidR="00461E2E" w:rsidRPr="00A700C4" w:rsidRDefault="00461E2E" w:rsidP="00461E2E">
      <w:pPr>
        <w:rPr>
          <w:rFonts w:ascii="Arial" w:hAnsi="Arial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0F3BA377" w14:textId="77777777" w:rsidTr="00986765">
        <w:trPr>
          <w:trHeight w:val="118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CBF9D1" w14:textId="77777777" w:rsidR="00572407" w:rsidRPr="00A700C4" w:rsidRDefault="00A700C4" w:rsidP="008A253D">
            <w:pPr>
              <w:spacing w:line="360" w:lineRule="auto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חברת פוינטס היא היחידה המייצרת נתונים דמוגרפיים וסוציו-כלכליים באיכות ותדירות עדכון המתבקשים</w:t>
            </w:r>
            <w:r w:rsidRPr="00A700C4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 על ידי יחידות המשרד השונות הנזקקות להם.</w:t>
            </w:r>
            <w:r w:rsidR="008A253D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 לחברת פוינטס מאגר ייחודי של נתונים על אוכלוסיית המדינה המהווה שיפור על נתוני הלשכה המרכזית לסטטיסטיקה הן בעדכניות והן בהיקף. </w:t>
            </w:r>
          </w:p>
        </w:tc>
      </w:tr>
    </w:tbl>
    <w:p w14:paraId="7DFACC37" w14:textId="77777777" w:rsidR="00461E2E" w:rsidRPr="00A700C4" w:rsidRDefault="00461E2E" w:rsidP="00461E2E">
      <w:pPr>
        <w:numPr>
          <w:ilvl w:val="12"/>
          <w:numId w:val="0"/>
        </w:numPr>
        <w:ind w:left="283" w:hanging="283"/>
        <w:rPr>
          <w:rFonts w:ascii="Arial" w:hAnsi="Arial"/>
          <w:b/>
          <w:sz w:val="21"/>
          <w:szCs w:val="21"/>
          <w:rtl/>
          <w:lang w:eastAsia="he-IL"/>
        </w:rPr>
      </w:pPr>
    </w:p>
    <w:p w14:paraId="19795ED5" w14:textId="77777777" w:rsidR="00461E2E" w:rsidRPr="00A700C4" w:rsidRDefault="009B6B29" w:rsidP="00461E2E">
      <w:pPr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037C6CD" w14:textId="77777777" w:rsidR="00461E2E" w:rsidRPr="00A700C4" w:rsidRDefault="00461E2E" w:rsidP="00461E2E">
      <w:pPr>
        <w:rPr>
          <w:rFonts w:ascii="Arial" w:hAnsi="Arial"/>
          <w:b/>
          <w:sz w:val="21"/>
          <w:szCs w:val="21"/>
          <w:rtl/>
        </w:rPr>
      </w:pPr>
    </w:p>
    <w:p w14:paraId="56D293DE" w14:textId="77777777" w:rsidR="009B6B29" w:rsidRPr="00A700C4" w:rsidRDefault="009B6B29" w:rsidP="009B6B29">
      <w:pPr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/>
          <w:sz w:val="21"/>
          <w:szCs w:val="21"/>
          <w:rtl/>
        </w:rPr>
        <w:t>בכבוד רב,</w:t>
      </w:r>
    </w:p>
    <w:p w14:paraId="677F8CFA" w14:textId="77777777" w:rsidR="00461E2E" w:rsidRPr="00A700C4" w:rsidRDefault="009B6B29" w:rsidP="00461E2E">
      <w:pPr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B19B5A6" w14:textId="77777777" w:rsidTr="00461E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5127" w14:textId="77777777" w:rsidR="00461E2E" w:rsidRPr="00A700C4" w:rsidRDefault="008A253D">
            <w:pPr>
              <w:spacing w:line="360" w:lineRule="auto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גנאדי זסלבסקי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60215" w14:textId="77777777" w:rsidR="00461E2E" w:rsidRPr="00A700C4" w:rsidRDefault="008A253D" w:rsidP="00675430">
            <w:pPr>
              <w:spacing w:line="360" w:lineRule="auto"/>
              <w:jc w:val="center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 מחלקה </w:t>
            </w:r>
            <w:r>
              <w:rPr>
                <w:rFonts w:ascii="Arial" w:hAnsi="Arial" w:hint="cs"/>
                <w:b/>
                <w:sz w:val="22"/>
                <w:szCs w:val="22"/>
              </w:rPr>
              <w:t>BI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&amp; </w:t>
            </w:r>
            <w:r>
              <w:rPr>
                <w:rFonts w:ascii="Arial" w:hAnsi="Arial" w:hint="cs"/>
                <w:b/>
                <w:sz w:val="22"/>
                <w:szCs w:val="22"/>
              </w:rPr>
              <w:t>GIS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ואיסוף מידע לטובת מדיניות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D352" w14:textId="77777777" w:rsidR="00461E2E" w:rsidRPr="00A700C4" w:rsidRDefault="00986765" w:rsidP="00B07843">
            <w:pPr>
              <w:spacing w:line="360" w:lineRule="auto"/>
              <w:jc w:val="center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>
                  <wp:extent cx="1173480" cy="670560"/>
                  <wp:effectExtent l="0" t="0" r="0" b="0"/>
                  <wp:docPr id="2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0" cy="670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2D9DF3D2" w14:textId="77777777" w:rsidTr="00461E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5A7860" w14:textId="77777777" w:rsidR="00461E2E" w:rsidRPr="00A700C4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DC8B0E5" w14:textId="77777777" w:rsidR="00461E2E" w:rsidRPr="00A700C4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7373FF8" w14:textId="77777777" w:rsidR="00461E2E" w:rsidRPr="00A700C4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F9F9A41" w14:textId="77777777" w:rsidR="00461E2E" w:rsidRDefault="00461E2E" w:rsidP="00461E2E">
      <w:pPr>
        <w:rPr>
          <w:rtl/>
        </w:rPr>
      </w:pPr>
    </w:p>
    <w:p w14:paraId="48ED76B8" w14:textId="77777777" w:rsidR="00572407" w:rsidRPr="00A700C4" w:rsidRDefault="00572407" w:rsidP="00572407">
      <w:pPr>
        <w:rPr>
          <w:rFonts w:ascii="Arial" w:hAnsi="Arial"/>
          <w:b/>
          <w:sz w:val="21"/>
          <w:szCs w:val="21"/>
          <w:rtl/>
        </w:rPr>
      </w:pPr>
      <w:r w:rsidRPr="00A700C4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A700C4">
        <w:rPr>
          <w:rFonts w:ascii="Arial" w:hAnsi="Arial"/>
          <w:b/>
          <w:sz w:val="21"/>
          <w:szCs w:val="21"/>
          <w:rtl/>
        </w:rPr>
        <w:t>2.7.4.3.</w:t>
      </w:r>
      <w:r w:rsidRPr="00A700C4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הסמכות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המקצועית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במשרד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אינו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עובד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האמור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בחוות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חוות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הדעת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חתום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על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תצהיר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בדבר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העדר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ניגוד</w:t>
      </w:r>
      <w:r w:rsidRPr="00A700C4">
        <w:rPr>
          <w:rFonts w:ascii="Arial" w:hAnsi="Arial"/>
          <w:b/>
          <w:sz w:val="21"/>
          <w:szCs w:val="21"/>
          <w:rtl/>
        </w:rPr>
        <w:t xml:space="preserve"> </w:t>
      </w:r>
      <w:r w:rsidRPr="00A700C4">
        <w:rPr>
          <w:rFonts w:ascii="Arial" w:hAnsi="Arial" w:hint="cs"/>
          <w:b/>
          <w:sz w:val="21"/>
          <w:szCs w:val="21"/>
          <w:rtl/>
        </w:rPr>
        <w:t>עניינים</w:t>
      </w:r>
      <w:r w:rsidRPr="00A700C4">
        <w:rPr>
          <w:rFonts w:ascii="Arial" w:hAnsi="Arial"/>
          <w:b/>
          <w:sz w:val="21"/>
          <w:szCs w:val="21"/>
          <w:rtl/>
        </w:rPr>
        <w:t>.</w:t>
      </w:r>
    </w:p>
    <w:p w14:paraId="58F05925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7F300EC8" w14:textId="77777777" w:rsidTr="00461E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8B44A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9382C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E028" w14:textId="77777777" w:rsidR="00B07843" w:rsidRPr="00A700C4" w:rsidRDefault="00B07843" w:rsidP="00B07843">
            <w:pPr>
              <w:spacing w:line="360" w:lineRule="auto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1056ED3A" w14:textId="77777777" w:rsidTr="00461E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B40DF5" w14:textId="77777777" w:rsidR="00B07843" w:rsidRPr="00A700C4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A700C4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886139" w14:textId="77777777" w:rsidR="00B07843" w:rsidRPr="00A700C4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2068CDE" w14:textId="77777777" w:rsidR="00B07843" w:rsidRPr="00A700C4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A700C4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1D795F8" w14:textId="77777777" w:rsidR="00572407" w:rsidRPr="00817FBA" w:rsidRDefault="00572407" w:rsidP="00572407"/>
    <w:sectPr w:rsidR="00572407" w:rsidRPr="00817FBA" w:rsidSect="00461E2E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85FDF5" w14:textId="77777777" w:rsidR="00E36649" w:rsidRDefault="00E36649">
      <w:r>
        <w:separator/>
      </w:r>
    </w:p>
  </w:endnote>
  <w:endnote w:type="continuationSeparator" w:id="0">
    <w:p w14:paraId="456C585A" w14:textId="77777777" w:rsidR="00E36649" w:rsidRDefault="00E366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algun Gothic Semilight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4213025" w14:textId="77777777" w:rsidTr="00A700C4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/>
          <w:noWrap/>
          <w:vAlign w:val="center"/>
        </w:tcPr>
        <w:p w14:paraId="028A1FB5" w14:textId="77777777" w:rsidR="00461E2E" w:rsidRPr="00A700C4" w:rsidRDefault="009B6B29" w:rsidP="00461E2E">
          <w:pPr>
            <w:rPr>
              <w:rFonts w:ascii="Arial" w:hAnsi="Arial"/>
              <w:b/>
              <w:bCs/>
              <w:color w:val="FFFFFF"/>
              <w:rtl/>
            </w:rPr>
          </w:pPr>
          <w:bookmarkStart w:id="1" w:name="_Ref261247551"/>
          <w:r w:rsidRPr="00A700C4">
            <w:rPr>
              <w:rFonts w:ascii="Arial" w:hAnsi="Arial"/>
              <w:b/>
              <w:bCs/>
              <w:color w:val="FFFFFF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/>
          <w:vAlign w:val="center"/>
        </w:tcPr>
        <w:p w14:paraId="07EF04DA" w14:textId="77777777" w:rsidR="00461E2E" w:rsidRPr="00A700C4" w:rsidRDefault="009B6B29" w:rsidP="00461E2E">
          <w:pPr>
            <w:rPr>
              <w:rFonts w:ascii="Arial" w:hAnsi="Arial"/>
              <w:b/>
              <w:bCs/>
              <w:color w:val="FFFFFF"/>
              <w:rtl/>
            </w:rPr>
          </w:pPr>
          <w:r w:rsidRPr="00A700C4">
            <w:rPr>
              <w:rFonts w:ascii="Arial" w:hAnsi="Arial" w:hint="cs"/>
              <w:color w:val="FFFFFF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/>
          <w:vAlign w:val="center"/>
        </w:tcPr>
        <w:p w14:paraId="7799C51C" w14:textId="550E6CEB" w:rsidR="00461E2E" w:rsidRPr="00A700C4" w:rsidRDefault="009B6B29" w:rsidP="00461E2E">
          <w:pPr>
            <w:jc w:val="center"/>
            <w:rPr>
              <w:rFonts w:ascii="Arial" w:hAnsi="Arial"/>
              <w:color w:val="FFFFFF"/>
              <w:rtl/>
            </w:rPr>
          </w:pPr>
          <w:r w:rsidRPr="00A700C4">
            <w:rPr>
              <w:rFonts w:ascii="Arial" w:hAnsi="Arial"/>
              <w:color w:val="FFFFFF"/>
              <w:rtl/>
            </w:rPr>
            <w:t xml:space="preserve">עמוד </w:t>
          </w:r>
          <w:r w:rsidRPr="00A700C4">
            <w:rPr>
              <w:rStyle w:val="af"/>
              <w:rFonts w:ascii="Arial" w:hAnsi="Arial"/>
              <w:color w:val="FFFFFF"/>
            </w:rPr>
            <w:fldChar w:fldCharType="begin"/>
          </w:r>
          <w:r w:rsidRPr="00A700C4">
            <w:rPr>
              <w:rStyle w:val="af"/>
              <w:rFonts w:ascii="Arial" w:hAnsi="Arial"/>
              <w:color w:val="FFFFFF"/>
            </w:rPr>
            <w:instrText xml:space="preserve"> PAGE  </w:instrText>
          </w:r>
          <w:r w:rsidRPr="00A700C4">
            <w:rPr>
              <w:rStyle w:val="af"/>
              <w:rFonts w:ascii="Arial" w:hAnsi="Arial"/>
              <w:color w:val="FFFFFF"/>
            </w:rPr>
            <w:fldChar w:fldCharType="separate"/>
          </w:r>
          <w:r w:rsidR="00C80FCC">
            <w:rPr>
              <w:rStyle w:val="af"/>
              <w:rFonts w:ascii="Arial" w:hAnsi="Arial"/>
              <w:noProof/>
              <w:color w:val="FFFFFF"/>
              <w:rtl/>
            </w:rPr>
            <w:t>1</w:t>
          </w:r>
          <w:r w:rsidRPr="00A700C4">
            <w:rPr>
              <w:rStyle w:val="af"/>
              <w:rFonts w:ascii="Arial" w:hAnsi="Arial"/>
              <w:color w:val="FFFFFF"/>
            </w:rPr>
            <w:fldChar w:fldCharType="end"/>
          </w:r>
          <w:r w:rsidRPr="00A700C4">
            <w:rPr>
              <w:rFonts w:ascii="Arial" w:hAnsi="Arial"/>
              <w:color w:val="FFFFFF"/>
              <w:rtl/>
            </w:rPr>
            <w:t xml:space="preserve"> מתוך </w:t>
          </w:r>
          <w:r w:rsidRPr="00A700C4">
            <w:rPr>
              <w:rFonts w:ascii="Arial" w:hAnsi="Arial"/>
              <w:color w:val="FFFFFF"/>
            </w:rPr>
            <w:fldChar w:fldCharType="begin"/>
          </w:r>
          <w:r w:rsidRPr="00A700C4">
            <w:rPr>
              <w:rFonts w:ascii="Arial" w:hAnsi="Arial"/>
              <w:color w:val="FFFFFF"/>
            </w:rPr>
            <w:instrText xml:space="preserve"> NUMPAGES  </w:instrText>
          </w:r>
          <w:r w:rsidRPr="00A700C4">
            <w:rPr>
              <w:rFonts w:ascii="Arial" w:hAnsi="Arial"/>
              <w:color w:val="FFFFFF"/>
            </w:rPr>
            <w:fldChar w:fldCharType="separate"/>
          </w:r>
          <w:r w:rsidR="00C80FCC">
            <w:rPr>
              <w:rFonts w:ascii="Arial" w:hAnsi="Arial"/>
              <w:noProof/>
              <w:color w:val="FFFFFF"/>
              <w:rtl/>
            </w:rPr>
            <w:t>2</w:t>
          </w:r>
          <w:r w:rsidRPr="00A700C4">
            <w:rPr>
              <w:rFonts w:ascii="Arial" w:hAnsi="Arial"/>
              <w:color w:val="FFFFFF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/>
          <w:vAlign w:val="center"/>
        </w:tcPr>
        <w:p w14:paraId="612BB08E" w14:textId="77777777" w:rsidR="00461E2E" w:rsidRPr="00A700C4" w:rsidRDefault="00461E2E" w:rsidP="00461E2E">
          <w:pPr>
            <w:rPr>
              <w:rFonts w:ascii="Arial" w:hAnsi="Arial"/>
              <w:b/>
              <w:bCs/>
              <w:color w:val="FFFFFF"/>
            </w:rPr>
          </w:pPr>
        </w:p>
      </w:tc>
    </w:tr>
    <w:tr w:rsidR="007548B0" w14:paraId="51A24A8E" w14:textId="77777777" w:rsidTr="00461E2E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840DF3E" w14:textId="77777777" w:rsidR="00461E2E" w:rsidRPr="0098529F" w:rsidRDefault="009B6B29" w:rsidP="00461E2E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C14BA1" w14:textId="77777777" w:rsidR="00461E2E" w:rsidRPr="0098529F" w:rsidRDefault="009B6B29" w:rsidP="00461E2E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17F2DDD" w14:textId="77777777" w:rsidR="00461E2E" w:rsidRPr="0098529F" w:rsidRDefault="009B6B29" w:rsidP="00461E2E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0F50F9" w14:textId="77777777" w:rsidR="00461E2E" w:rsidRPr="0098529F" w:rsidRDefault="009B6B29" w:rsidP="00461E2E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437BB16" w14:textId="77777777" w:rsidTr="00461E2E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A130B37" w14:textId="77777777" w:rsidR="00461E2E" w:rsidRPr="001275E5" w:rsidRDefault="009B6B29" w:rsidP="00461E2E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7A230D2" w14:textId="77777777" w:rsidR="00461E2E" w:rsidRPr="00843B72" w:rsidRDefault="009B6B29" w:rsidP="00461E2E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391109D1" w14:textId="77777777" w:rsidR="00461E2E" w:rsidRPr="00354861" w:rsidRDefault="00461E2E" w:rsidP="00461E2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B2740F" w14:textId="77777777" w:rsidR="00E36649" w:rsidRDefault="00E36649">
      <w:r>
        <w:separator/>
      </w:r>
    </w:p>
  </w:footnote>
  <w:footnote w:type="continuationSeparator" w:id="0">
    <w:p w14:paraId="221B5B30" w14:textId="77777777" w:rsidR="00E36649" w:rsidRDefault="00E366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744200B" w14:textId="77777777" w:rsidTr="00461E2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C6E53F" w14:textId="77777777" w:rsidR="00461E2E" w:rsidRPr="005D6483" w:rsidRDefault="009B6B29" w:rsidP="00461E2E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2558E62" w14:textId="77777777" w:rsidR="00461E2E" w:rsidRPr="005D6483" w:rsidRDefault="009B6B29" w:rsidP="00461E2E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23DC7E1" w14:textId="77777777" w:rsidTr="00461E2E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B8E02B0" w14:textId="77777777" w:rsidR="00461E2E" w:rsidRPr="00D84715" w:rsidRDefault="00986765" w:rsidP="00461E2E">
          <w:pPr>
            <w:rPr>
              <w:rFonts w:ascii="Arial" w:hAnsi="Arial"/>
            </w:rPr>
          </w:pPr>
          <w:r w:rsidRPr="00A700C4">
            <w:rPr>
              <w:rFonts w:ascii="Arial" w:hAnsi="Arial"/>
              <w:noProof/>
            </w:rPr>
            <w:drawing>
              <wp:inline distT="0" distB="0" distL="0" distR="0">
                <wp:extent cx="1028700" cy="518160"/>
                <wp:effectExtent l="0" t="0" r="0" b="0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209F8B8" w14:textId="77777777" w:rsidR="00461E2E" w:rsidRPr="00CE601A" w:rsidRDefault="009B6B29" w:rsidP="00461E2E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397A26F" w14:textId="77777777" w:rsidR="00461E2E" w:rsidRPr="00F54EBF" w:rsidRDefault="009B6B29" w:rsidP="00461E2E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B3F2BE7" w14:textId="77777777" w:rsidR="00461E2E" w:rsidRDefault="009B6B29" w:rsidP="00461E2E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8423DE" w14:textId="77777777" w:rsidR="00461E2E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60EBAA" w14:textId="77777777" w:rsidR="00461E2E" w:rsidRPr="00F8548C" w:rsidRDefault="009B6B29" w:rsidP="00461E2E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4B3B972" w14:textId="77777777" w:rsidTr="00461E2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729C49A" w14:textId="77777777" w:rsidR="00461E2E" w:rsidRPr="00D84715" w:rsidRDefault="00461E2E" w:rsidP="00461E2E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86814D2" w14:textId="77777777" w:rsidR="00461E2E" w:rsidRDefault="00461E2E" w:rsidP="00461E2E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F3A411" w14:textId="77777777" w:rsidR="00461E2E" w:rsidRPr="00D84715" w:rsidRDefault="00001D45" w:rsidP="00461E2E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CE9E99B" w14:textId="77777777" w:rsidR="00461E2E" w:rsidRPr="00F8548C" w:rsidRDefault="009B6B29" w:rsidP="00461E2E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9BBF14B" w14:textId="77777777" w:rsidTr="00461E2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DDE37F6" w14:textId="77777777" w:rsidR="00461E2E" w:rsidRPr="00D84715" w:rsidRDefault="00461E2E" w:rsidP="00461E2E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115A16C" w14:textId="77777777" w:rsidR="00461E2E" w:rsidRPr="00D84715" w:rsidRDefault="00461E2E" w:rsidP="00461E2E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5DE89E4" w14:textId="77777777" w:rsidR="00461E2E" w:rsidRPr="00106EF7" w:rsidRDefault="009B6B29" w:rsidP="00461E2E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5CF1FA" w14:textId="77777777" w:rsidR="00461E2E" w:rsidRPr="00671AFA" w:rsidRDefault="009B6B29" w:rsidP="00461E2E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8379752" w14:textId="77777777" w:rsidTr="00461E2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A248C43" w14:textId="77777777" w:rsidR="00461E2E" w:rsidRPr="00D84715" w:rsidRDefault="00461E2E" w:rsidP="00461E2E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7259ACA" w14:textId="77777777" w:rsidR="00461E2E" w:rsidRPr="00D84715" w:rsidRDefault="00461E2E" w:rsidP="00461E2E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8B016EB" w14:textId="77777777" w:rsidR="00461E2E" w:rsidRPr="00D84715" w:rsidRDefault="009B6B29" w:rsidP="00461E2E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66BFF8D" w14:textId="77777777" w:rsidR="00461E2E" w:rsidRPr="00F8548C" w:rsidRDefault="009B6B29" w:rsidP="00461E2E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2B2E9E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7B4E91F" w14:textId="77777777" w:rsidR="009B6B29" w:rsidRPr="00D84715" w:rsidRDefault="009B6B29" w:rsidP="00461E2E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2603D47" w14:textId="77777777" w:rsidR="009B6B29" w:rsidRPr="00D84715" w:rsidRDefault="009B6B29" w:rsidP="00461E2E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11B9FAA" w14:textId="77777777" w:rsidR="009B6B29" w:rsidRPr="00D84715" w:rsidRDefault="009B6B29" w:rsidP="00461E2E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C9128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D9843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4C449A3" w14:textId="77777777" w:rsidR="00461E2E" w:rsidRPr="00D84715" w:rsidRDefault="00461E2E" w:rsidP="00461E2E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D5C29"/>
    <w:rsid w:val="00331800"/>
    <w:rsid w:val="00336CDD"/>
    <w:rsid w:val="00416C70"/>
    <w:rsid w:val="00461E2E"/>
    <w:rsid w:val="00572407"/>
    <w:rsid w:val="00675430"/>
    <w:rsid w:val="007548B0"/>
    <w:rsid w:val="007B3225"/>
    <w:rsid w:val="00850129"/>
    <w:rsid w:val="008A253D"/>
    <w:rsid w:val="00986765"/>
    <w:rsid w:val="009B6B29"/>
    <w:rsid w:val="009F7FB7"/>
    <w:rsid w:val="00A700C4"/>
    <w:rsid w:val="00AC71AA"/>
    <w:rsid w:val="00B07843"/>
    <w:rsid w:val="00B53C37"/>
    <w:rsid w:val="00B82628"/>
    <w:rsid w:val="00C80FCC"/>
    <w:rsid w:val="00E36649"/>
    <w:rsid w:val="00E8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1CB504"/>
  <w15:docId w15:val="{A9D3ADDE-AEB9-4235-B5FA-048FC08D7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565409419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2019-11-07T15:08:43+00:00</SDDocDate>
    <elnewpapaerdate xmlns="276fb107-33e2-4c3f-bae8-9cd5efb2baae" xsi:nil="true"/>
    <SDHebDate xmlns="276fb107-33e2-4c3f-bae8-9cd5efb2baae">ט'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8F5563-13FE-4420-B90B-A2900BB21643}">
  <ds:schemaRefs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276fb107-33e2-4c3f-bae8-9cd5efb2baae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B819503-2FF4-44AB-A6C7-1C695B02B0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2CC07E-653C-4ECB-AC6E-C8D561E56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360</Words>
  <Characters>1801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GIS 2020.docx.</vt:lpstr>
      <vt:lpstr/>
    </vt:vector>
  </TitlesOfParts>
  <Company/>
  <LinksUpToDate>false</LinksUpToDate>
  <CharactersWithSpaces>2157</CharactersWithSpaces>
  <SharedDoc>false</SharedDoc>
  <HLinks>
    <vt:vector size="6" baseType="variant">
      <vt:variant>
        <vt:i4>983068</vt:i4>
      </vt:variant>
      <vt:variant>
        <vt:i4>6</vt:i4>
      </vt:variant>
      <vt:variant>
        <vt:i4>0</vt:i4>
      </vt:variant>
      <vt:variant>
        <vt:i4>5</vt:i4>
      </vt:variant>
      <vt:variant>
        <vt:lpwstr>https://mof.gov.il/takam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GIS 2020.docx.</dc:title>
  <dc:subject/>
  <dc:creator>Marina Paz</dc:creator>
  <cp:keywords/>
  <cp:lastModifiedBy>דורין אמויאל</cp:lastModifiedBy>
  <cp:revision>2</cp:revision>
  <cp:lastPrinted>2019-11-07T14:47:00Z</cp:lastPrinted>
  <dcterms:created xsi:type="dcterms:W3CDTF">2019-11-28T09:34:00Z</dcterms:created>
  <dcterms:modified xsi:type="dcterms:W3CDTF">2019-11-28T09:34:00Z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